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3C3" w:rsidRDefault="00F762E7" w:rsidP="000944F8">
      <w:r>
        <w:t>Table of Contents – Ctrl + Click on any section to go to that section.</w:t>
      </w:r>
      <w:r w:rsidR="00EF0385">
        <w:tab/>
      </w:r>
      <w:r w:rsidR="00EF0385">
        <w:tab/>
      </w:r>
      <w:r>
        <w:tab/>
      </w:r>
      <w:r w:rsidR="00EF0385" w:rsidRPr="00EF0385">
        <w:rPr>
          <w:noProof/>
          <w:lang w:eastAsia="en-GB"/>
        </w:rPr>
        <w:drawing>
          <wp:inline distT="0" distB="0" distL="0" distR="0">
            <wp:extent cx="647197" cy="647197"/>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870" cy="65387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n-GB"/>
        </w:rPr>
        <w:id w:val="-792516745"/>
        <w:docPartObj>
          <w:docPartGallery w:val="Table of Contents"/>
          <w:docPartUnique/>
        </w:docPartObj>
      </w:sdtPr>
      <w:sdtEndPr>
        <w:rPr>
          <w:b/>
          <w:bCs/>
          <w:noProof/>
        </w:rPr>
      </w:sdtEndPr>
      <w:sdtContent>
        <w:p w:rsidR="007953C3" w:rsidRDefault="007953C3">
          <w:pPr>
            <w:pStyle w:val="TOCHeading"/>
          </w:pPr>
          <w:r>
            <w:t>Contents</w:t>
          </w:r>
        </w:p>
        <w:p w:rsidR="00C75138" w:rsidRDefault="00FE1504">
          <w:pPr>
            <w:pStyle w:val="TOC1"/>
            <w:tabs>
              <w:tab w:val="right" w:leader="dot" w:pos="9016"/>
            </w:tabs>
            <w:rPr>
              <w:rFonts w:eastAsiaTheme="minorEastAsia"/>
              <w:noProof/>
              <w:lang w:eastAsia="en-GB"/>
            </w:rPr>
          </w:pPr>
          <w:r w:rsidRPr="00FE1504">
            <w:fldChar w:fldCharType="begin"/>
          </w:r>
          <w:r w:rsidR="007953C3">
            <w:instrText xml:space="preserve"> TOC \o "1-3" \h \z \u </w:instrText>
          </w:r>
          <w:r w:rsidRPr="00FE1504">
            <w:fldChar w:fldCharType="separate"/>
          </w:r>
          <w:hyperlink w:anchor="_Toc179367337" w:history="1">
            <w:r w:rsidR="00C75138" w:rsidRPr="00D935D5">
              <w:rPr>
                <w:rStyle w:val="Hyperlink"/>
                <w:noProof/>
              </w:rPr>
              <w:t>Introduction</w:t>
            </w:r>
            <w:r w:rsidR="00C75138">
              <w:rPr>
                <w:noProof/>
                <w:webHidden/>
              </w:rPr>
              <w:tab/>
            </w:r>
            <w:r>
              <w:rPr>
                <w:noProof/>
                <w:webHidden/>
              </w:rPr>
              <w:fldChar w:fldCharType="begin"/>
            </w:r>
            <w:r w:rsidR="00C75138">
              <w:rPr>
                <w:noProof/>
                <w:webHidden/>
              </w:rPr>
              <w:instrText xml:space="preserve"> PAGEREF _Toc179367337 \h </w:instrText>
            </w:r>
            <w:r>
              <w:rPr>
                <w:noProof/>
                <w:webHidden/>
              </w:rPr>
            </w:r>
            <w:r>
              <w:rPr>
                <w:noProof/>
                <w:webHidden/>
              </w:rPr>
              <w:fldChar w:fldCharType="separate"/>
            </w:r>
            <w:r w:rsidR="00462AB9">
              <w:rPr>
                <w:noProof/>
                <w:webHidden/>
              </w:rPr>
              <w:t>2</w:t>
            </w:r>
            <w:r>
              <w:rPr>
                <w:noProof/>
                <w:webHidden/>
              </w:rPr>
              <w:fldChar w:fldCharType="end"/>
            </w:r>
          </w:hyperlink>
        </w:p>
        <w:p w:rsidR="00C75138" w:rsidRDefault="00FE1504">
          <w:pPr>
            <w:pStyle w:val="TOC2"/>
            <w:tabs>
              <w:tab w:val="right" w:leader="dot" w:pos="9016"/>
            </w:tabs>
            <w:rPr>
              <w:rFonts w:eastAsiaTheme="minorEastAsia"/>
              <w:noProof/>
              <w:lang w:eastAsia="en-GB"/>
            </w:rPr>
          </w:pPr>
          <w:hyperlink w:anchor="_Toc179367338" w:history="1">
            <w:r w:rsidR="00C75138" w:rsidRPr="00D935D5">
              <w:rPr>
                <w:rStyle w:val="Hyperlink"/>
                <w:noProof/>
              </w:rPr>
              <w:t>How to use this Handbook</w:t>
            </w:r>
            <w:r w:rsidR="00C75138">
              <w:rPr>
                <w:noProof/>
                <w:webHidden/>
              </w:rPr>
              <w:tab/>
            </w:r>
            <w:r>
              <w:rPr>
                <w:noProof/>
                <w:webHidden/>
              </w:rPr>
              <w:fldChar w:fldCharType="begin"/>
            </w:r>
            <w:r w:rsidR="00C75138">
              <w:rPr>
                <w:noProof/>
                <w:webHidden/>
              </w:rPr>
              <w:instrText xml:space="preserve"> PAGEREF _Toc179367338 \h </w:instrText>
            </w:r>
            <w:r>
              <w:rPr>
                <w:noProof/>
                <w:webHidden/>
              </w:rPr>
            </w:r>
            <w:r>
              <w:rPr>
                <w:noProof/>
                <w:webHidden/>
              </w:rPr>
              <w:fldChar w:fldCharType="separate"/>
            </w:r>
            <w:r w:rsidR="00462AB9">
              <w:rPr>
                <w:noProof/>
                <w:webHidden/>
              </w:rPr>
              <w:t>2</w:t>
            </w:r>
            <w:r>
              <w:rPr>
                <w:noProof/>
                <w:webHidden/>
              </w:rPr>
              <w:fldChar w:fldCharType="end"/>
            </w:r>
          </w:hyperlink>
        </w:p>
        <w:p w:rsidR="00C75138" w:rsidRDefault="00FE1504">
          <w:pPr>
            <w:pStyle w:val="TOC2"/>
            <w:tabs>
              <w:tab w:val="right" w:leader="dot" w:pos="9016"/>
            </w:tabs>
            <w:rPr>
              <w:rFonts w:eastAsiaTheme="minorEastAsia"/>
              <w:noProof/>
              <w:lang w:eastAsia="en-GB"/>
            </w:rPr>
          </w:pPr>
          <w:hyperlink w:anchor="_Toc179367339" w:history="1">
            <w:r w:rsidR="00C75138" w:rsidRPr="00D935D5">
              <w:rPr>
                <w:rStyle w:val="Hyperlink"/>
                <w:noProof/>
              </w:rPr>
              <w:t>Please adapt the information for whatever camera gear and software you use</w:t>
            </w:r>
            <w:r w:rsidR="00C75138">
              <w:rPr>
                <w:noProof/>
                <w:webHidden/>
              </w:rPr>
              <w:tab/>
            </w:r>
            <w:r>
              <w:rPr>
                <w:noProof/>
                <w:webHidden/>
              </w:rPr>
              <w:fldChar w:fldCharType="begin"/>
            </w:r>
            <w:r w:rsidR="00C75138">
              <w:rPr>
                <w:noProof/>
                <w:webHidden/>
              </w:rPr>
              <w:instrText xml:space="preserve"> PAGEREF _Toc179367339 \h </w:instrText>
            </w:r>
            <w:r>
              <w:rPr>
                <w:noProof/>
                <w:webHidden/>
              </w:rPr>
            </w:r>
            <w:r>
              <w:rPr>
                <w:noProof/>
                <w:webHidden/>
              </w:rPr>
              <w:fldChar w:fldCharType="separate"/>
            </w:r>
            <w:r w:rsidR="00462AB9">
              <w:rPr>
                <w:noProof/>
                <w:webHidden/>
              </w:rPr>
              <w:t>2</w:t>
            </w:r>
            <w:r>
              <w:rPr>
                <w:noProof/>
                <w:webHidden/>
              </w:rPr>
              <w:fldChar w:fldCharType="end"/>
            </w:r>
          </w:hyperlink>
        </w:p>
        <w:p w:rsidR="00C75138" w:rsidRDefault="00FE1504">
          <w:pPr>
            <w:pStyle w:val="TOC2"/>
            <w:tabs>
              <w:tab w:val="right" w:leader="dot" w:pos="9016"/>
            </w:tabs>
            <w:rPr>
              <w:rFonts w:eastAsiaTheme="minorEastAsia"/>
              <w:noProof/>
              <w:lang w:eastAsia="en-GB"/>
            </w:rPr>
          </w:pPr>
          <w:hyperlink w:anchor="_Toc179367340" w:history="1">
            <w:r w:rsidR="00C75138" w:rsidRPr="00D935D5">
              <w:rPr>
                <w:rStyle w:val="Hyperlink"/>
                <w:noProof/>
              </w:rPr>
              <w:t>Points of contact including Committee Members</w:t>
            </w:r>
            <w:r w:rsidR="00C75138">
              <w:rPr>
                <w:noProof/>
                <w:webHidden/>
              </w:rPr>
              <w:tab/>
            </w:r>
            <w:r>
              <w:rPr>
                <w:noProof/>
                <w:webHidden/>
              </w:rPr>
              <w:fldChar w:fldCharType="begin"/>
            </w:r>
            <w:r w:rsidR="00C75138">
              <w:rPr>
                <w:noProof/>
                <w:webHidden/>
              </w:rPr>
              <w:instrText xml:space="preserve"> PAGEREF _Toc179367340 \h </w:instrText>
            </w:r>
            <w:r>
              <w:rPr>
                <w:noProof/>
                <w:webHidden/>
              </w:rPr>
            </w:r>
            <w:r>
              <w:rPr>
                <w:noProof/>
                <w:webHidden/>
              </w:rPr>
              <w:fldChar w:fldCharType="separate"/>
            </w:r>
            <w:r w:rsidR="00462AB9">
              <w:rPr>
                <w:noProof/>
                <w:webHidden/>
              </w:rPr>
              <w:t>3</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1" w:history="1">
            <w:r w:rsidR="00C75138" w:rsidRPr="00D935D5">
              <w:rPr>
                <w:rStyle w:val="Hyperlink"/>
                <w:noProof/>
              </w:rPr>
              <w:t>Recommended first steps for new members</w:t>
            </w:r>
            <w:r w:rsidR="00C75138">
              <w:rPr>
                <w:noProof/>
                <w:webHidden/>
              </w:rPr>
              <w:tab/>
            </w:r>
            <w:r>
              <w:rPr>
                <w:noProof/>
                <w:webHidden/>
              </w:rPr>
              <w:fldChar w:fldCharType="begin"/>
            </w:r>
            <w:r w:rsidR="00C75138">
              <w:rPr>
                <w:noProof/>
                <w:webHidden/>
              </w:rPr>
              <w:instrText xml:space="preserve"> PAGEREF _Toc179367341 \h </w:instrText>
            </w:r>
            <w:r>
              <w:rPr>
                <w:noProof/>
                <w:webHidden/>
              </w:rPr>
            </w:r>
            <w:r>
              <w:rPr>
                <w:noProof/>
                <w:webHidden/>
              </w:rPr>
              <w:fldChar w:fldCharType="separate"/>
            </w:r>
            <w:r w:rsidR="00462AB9">
              <w:rPr>
                <w:noProof/>
                <w:webHidden/>
              </w:rPr>
              <w:t>3</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2" w:history="1">
            <w:r w:rsidR="00C75138" w:rsidRPr="00D935D5">
              <w:rPr>
                <w:rStyle w:val="Hyperlink"/>
                <w:noProof/>
              </w:rPr>
              <w:t>Having your images judged</w:t>
            </w:r>
            <w:r w:rsidR="00C75138">
              <w:rPr>
                <w:noProof/>
                <w:webHidden/>
              </w:rPr>
              <w:tab/>
            </w:r>
            <w:r>
              <w:rPr>
                <w:noProof/>
                <w:webHidden/>
              </w:rPr>
              <w:fldChar w:fldCharType="begin"/>
            </w:r>
            <w:r w:rsidR="00C75138">
              <w:rPr>
                <w:noProof/>
                <w:webHidden/>
              </w:rPr>
              <w:instrText xml:space="preserve"> PAGEREF _Toc179367342 \h </w:instrText>
            </w:r>
            <w:r>
              <w:rPr>
                <w:noProof/>
                <w:webHidden/>
              </w:rPr>
            </w:r>
            <w:r>
              <w:rPr>
                <w:noProof/>
                <w:webHidden/>
              </w:rPr>
              <w:fldChar w:fldCharType="separate"/>
            </w:r>
            <w:r w:rsidR="00462AB9">
              <w:rPr>
                <w:noProof/>
                <w:webHidden/>
              </w:rPr>
              <w:t>5</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3" w:history="1">
            <w:r w:rsidR="00C75138" w:rsidRPr="00D935D5">
              <w:rPr>
                <w:rStyle w:val="Hyperlink"/>
                <w:noProof/>
              </w:rPr>
              <w:t>Overall Photographic Process</w:t>
            </w:r>
            <w:r w:rsidR="00C75138">
              <w:rPr>
                <w:noProof/>
                <w:webHidden/>
              </w:rPr>
              <w:tab/>
            </w:r>
            <w:r>
              <w:rPr>
                <w:noProof/>
                <w:webHidden/>
              </w:rPr>
              <w:fldChar w:fldCharType="begin"/>
            </w:r>
            <w:r w:rsidR="00C75138">
              <w:rPr>
                <w:noProof/>
                <w:webHidden/>
              </w:rPr>
              <w:instrText xml:space="preserve"> PAGEREF _Toc179367343 \h </w:instrText>
            </w:r>
            <w:r>
              <w:rPr>
                <w:noProof/>
                <w:webHidden/>
              </w:rPr>
            </w:r>
            <w:r>
              <w:rPr>
                <w:noProof/>
                <w:webHidden/>
              </w:rPr>
              <w:fldChar w:fldCharType="separate"/>
            </w:r>
            <w:r w:rsidR="00462AB9">
              <w:rPr>
                <w:noProof/>
                <w:webHidden/>
              </w:rPr>
              <w:t>5</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4" w:history="1">
            <w:r w:rsidR="00C75138" w:rsidRPr="00D935D5">
              <w:rPr>
                <w:rStyle w:val="Hyperlink"/>
                <w:noProof/>
              </w:rPr>
              <w:t>Tips on deciding if an image is better as a print or a DPI</w:t>
            </w:r>
            <w:r w:rsidR="00C75138">
              <w:rPr>
                <w:noProof/>
                <w:webHidden/>
              </w:rPr>
              <w:tab/>
            </w:r>
            <w:r>
              <w:rPr>
                <w:noProof/>
                <w:webHidden/>
              </w:rPr>
              <w:fldChar w:fldCharType="begin"/>
            </w:r>
            <w:r w:rsidR="00C75138">
              <w:rPr>
                <w:noProof/>
                <w:webHidden/>
              </w:rPr>
              <w:instrText xml:space="preserve"> PAGEREF _Toc179367344 \h </w:instrText>
            </w:r>
            <w:r>
              <w:rPr>
                <w:noProof/>
                <w:webHidden/>
              </w:rPr>
            </w:r>
            <w:r>
              <w:rPr>
                <w:noProof/>
                <w:webHidden/>
              </w:rPr>
              <w:fldChar w:fldCharType="separate"/>
            </w:r>
            <w:r w:rsidR="00462AB9">
              <w:rPr>
                <w:noProof/>
                <w:webHidden/>
              </w:rPr>
              <w:t>6</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5" w:history="1">
            <w:r w:rsidR="00C75138" w:rsidRPr="00D935D5">
              <w:rPr>
                <w:rStyle w:val="Hyperlink"/>
                <w:noProof/>
              </w:rPr>
              <w:t>Image sizes for Instagram</w:t>
            </w:r>
            <w:r w:rsidR="00C75138">
              <w:rPr>
                <w:noProof/>
                <w:webHidden/>
              </w:rPr>
              <w:tab/>
            </w:r>
            <w:r>
              <w:rPr>
                <w:noProof/>
                <w:webHidden/>
              </w:rPr>
              <w:fldChar w:fldCharType="begin"/>
            </w:r>
            <w:r w:rsidR="00C75138">
              <w:rPr>
                <w:noProof/>
                <w:webHidden/>
              </w:rPr>
              <w:instrText xml:space="preserve"> PAGEREF _Toc179367345 \h </w:instrText>
            </w:r>
            <w:r>
              <w:rPr>
                <w:noProof/>
                <w:webHidden/>
              </w:rPr>
            </w:r>
            <w:r>
              <w:rPr>
                <w:noProof/>
                <w:webHidden/>
              </w:rPr>
              <w:fldChar w:fldCharType="separate"/>
            </w:r>
            <w:r w:rsidR="00462AB9">
              <w:rPr>
                <w:noProof/>
                <w:webHidden/>
              </w:rPr>
              <w:t>6</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6" w:history="1">
            <w:r w:rsidR="00C75138" w:rsidRPr="00D935D5">
              <w:rPr>
                <w:rStyle w:val="Hyperlink"/>
                <w:noProof/>
              </w:rPr>
              <w:t>Image sizes for Meta (formerly Facebook)</w:t>
            </w:r>
            <w:r w:rsidR="00C75138">
              <w:rPr>
                <w:noProof/>
                <w:webHidden/>
              </w:rPr>
              <w:tab/>
            </w:r>
            <w:r>
              <w:rPr>
                <w:noProof/>
                <w:webHidden/>
              </w:rPr>
              <w:fldChar w:fldCharType="begin"/>
            </w:r>
            <w:r w:rsidR="00C75138">
              <w:rPr>
                <w:noProof/>
                <w:webHidden/>
              </w:rPr>
              <w:instrText xml:space="preserve"> PAGEREF _Toc179367346 \h </w:instrText>
            </w:r>
            <w:r>
              <w:rPr>
                <w:noProof/>
                <w:webHidden/>
              </w:rPr>
            </w:r>
            <w:r>
              <w:rPr>
                <w:noProof/>
                <w:webHidden/>
              </w:rPr>
              <w:fldChar w:fldCharType="separate"/>
            </w:r>
            <w:r w:rsidR="00462AB9">
              <w:rPr>
                <w:noProof/>
                <w:webHidden/>
              </w:rPr>
              <w:t>6</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7" w:history="1">
            <w:r w:rsidR="00C75138" w:rsidRPr="00D935D5">
              <w:rPr>
                <w:rStyle w:val="Hyperlink"/>
                <w:noProof/>
              </w:rPr>
              <w:t>How to enter a Print league competition</w:t>
            </w:r>
            <w:r w:rsidR="00C75138">
              <w:rPr>
                <w:noProof/>
                <w:webHidden/>
              </w:rPr>
              <w:tab/>
            </w:r>
            <w:r>
              <w:rPr>
                <w:noProof/>
                <w:webHidden/>
              </w:rPr>
              <w:fldChar w:fldCharType="begin"/>
            </w:r>
            <w:r w:rsidR="00C75138">
              <w:rPr>
                <w:noProof/>
                <w:webHidden/>
              </w:rPr>
              <w:instrText xml:space="preserve"> PAGEREF _Toc179367347 \h </w:instrText>
            </w:r>
            <w:r>
              <w:rPr>
                <w:noProof/>
                <w:webHidden/>
              </w:rPr>
            </w:r>
            <w:r>
              <w:rPr>
                <w:noProof/>
                <w:webHidden/>
              </w:rPr>
              <w:fldChar w:fldCharType="separate"/>
            </w:r>
            <w:r w:rsidR="00462AB9">
              <w:rPr>
                <w:noProof/>
                <w:webHidden/>
              </w:rPr>
              <w:t>7</w:t>
            </w:r>
            <w:r>
              <w:rPr>
                <w:noProof/>
                <w:webHidden/>
              </w:rPr>
              <w:fldChar w:fldCharType="end"/>
            </w:r>
          </w:hyperlink>
        </w:p>
        <w:p w:rsidR="00C75138" w:rsidRDefault="00FE1504">
          <w:pPr>
            <w:pStyle w:val="TOC2"/>
            <w:tabs>
              <w:tab w:val="right" w:leader="dot" w:pos="9016"/>
            </w:tabs>
            <w:rPr>
              <w:rFonts w:eastAsiaTheme="minorEastAsia"/>
              <w:noProof/>
              <w:lang w:eastAsia="en-GB"/>
            </w:rPr>
          </w:pPr>
          <w:hyperlink w:anchor="_Toc179367348" w:history="1">
            <w:r w:rsidR="00C75138" w:rsidRPr="00D935D5">
              <w:rPr>
                <w:rStyle w:val="Hyperlink"/>
                <w:noProof/>
              </w:rPr>
              <w:t>Mounting prints</w:t>
            </w:r>
            <w:r w:rsidR="00C75138">
              <w:rPr>
                <w:noProof/>
                <w:webHidden/>
              </w:rPr>
              <w:tab/>
            </w:r>
            <w:r>
              <w:rPr>
                <w:noProof/>
                <w:webHidden/>
              </w:rPr>
              <w:fldChar w:fldCharType="begin"/>
            </w:r>
            <w:r w:rsidR="00C75138">
              <w:rPr>
                <w:noProof/>
                <w:webHidden/>
              </w:rPr>
              <w:instrText xml:space="preserve"> PAGEREF _Toc179367348 \h </w:instrText>
            </w:r>
            <w:r>
              <w:rPr>
                <w:noProof/>
                <w:webHidden/>
              </w:rPr>
            </w:r>
            <w:r>
              <w:rPr>
                <w:noProof/>
                <w:webHidden/>
              </w:rPr>
              <w:fldChar w:fldCharType="separate"/>
            </w:r>
            <w:r w:rsidR="00462AB9">
              <w:rPr>
                <w:noProof/>
                <w:webHidden/>
              </w:rPr>
              <w:t>8</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49" w:history="1">
            <w:r w:rsidR="00C75138" w:rsidRPr="00D935D5">
              <w:rPr>
                <w:rStyle w:val="Hyperlink"/>
                <w:noProof/>
              </w:rPr>
              <w:t>How to enter a Digital Projected Image (DPI) league competition</w:t>
            </w:r>
            <w:r w:rsidR="00C75138">
              <w:rPr>
                <w:noProof/>
                <w:webHidden/>
              </w:rPr>
              <w:tab/>
            </w:r>
            <w:r>
              <w:rPr>
                <w:noProof/>
                <w:webHidden/>
              </w:rPr>
              <w:fldChar w:fldCharType="begin"/>
            </w:r>
            <w:r w:rsidR="00C75138">
              <w:rPr>
                <w:noProof/>
                <w:webHidden/>
              </w:rPr>
              <w:instrText xml:space="preserve"> PAGEREF _Toc179367349 \h </w:instrText>
            </w:r>
            <w:r>
              <w:rPr>
                <w:noProof/>
                <w:webHidden/>
              </w:rPr>
            </w:r>
            <w:r>
              <w:rPr>
                <w:noProof/>
                <w:webHidden/>
              </w:rPr>
              <w:fldChar w:fldCharType="separate"/>
            </w:r>
            <w:r w:rsidR="00462AB9">
              <w:rPr>
                <w:noProof/>
                <w:webHidden/>
              </w:rPr>
              <w:t>10</w:t>
            </w:r>
            <w:r>
              <w:rPr>
                <w:noProof/>
                <w:webHidden/>
              </w:rPr>
              <w:fldChar w:fldCharType="end"/>
            </w:r>
          </w:hyperlink>
        </w:p>
        <w:p w:rsidR="00C75138" w:rsidRDefault="00FE1504">
          <w:pPr>
            <w:pStyle w:val="TOC2"/>
            <w:tabs>
              <w:tab w:val="right" w:leader="dot" w:pos="9016"/>
            </w:tabs>
            <w:rPr>
              <w:rFonts w:eastAsiaTheme="minorEastAsia"/>
              <w:noProof/>
              <w:lang w:eastAsia="en-GB"/>
            </w:rPr>
          </w:pPr>
          <w:hyperlink w:anchor="_Toc179367350" w:history="1">
            <w:r w:rsidR="00C75138" w:rsidRPr="00D935D5">
              <w:rPr>
                <w:rStyle w:val="Hyperlink"/>
                <w:noProof/>
              </w:rPr>
              <w:t>How to resize an image to enter in a competition</w:t>
            </w:r>
            <w:r w:rsidR="00C75138">
              <w:rPr>
                <w:noProof/>
                <w:webHidden/>
              </w:rPr>
              <w:tab/>
            </w:r>
            <w:r>
              <w:rPr>
                <w:noProof/>
                <w:webHidden/>
              </w:rPr>
              <w:fldChar w:fldCharType="begin"/>
            </w:r>
            <w:r w:rsidR="00C75138">
              <w:rPr>
                <w:noProof/>
                <w:webHidden/>
              </w:rPr>
              <w:instrText xml:space="preserve"> PAGEREF _Toc179367350 \h </w:instrText>
            </w:r>
            <w:r>
              <w:rPr>
                <w:noProof/>
                <w:webHidden/>
              </w:rPr>
            </w:r>
            <w:r>
              <w:rPr>
                <w:noProof/>
                <w:webHidden/>
              </w:rPr>
              <w:fldChar w:fldCharType="separate"/>
            </w:r>
            <w:r w:rsidR="00462AB9">
              <w:rPr>
                <w:noProof/>
                <w:webHidden/>
              </w:rPr>
              <w:t>12</w:t>
            </w:r>
            <w:r>
              <w:rPr>
                <w:noProof/>
                <w:webHidden/>
              </w:rPr>
              <w:fldChar w:fldCharType="end"/>
            </w:r>
          </w:hyperlink>
        </w:p>
        <w:p w:rsidR="00C75138" w:rsidRDefault="00FE1504">
          <w:pPr>
            <w:pStyle w:val="TOC3"/>
            <w:tabs>
              <w:tab w:val="right" w:leader="dot" w:pos="9016"/>
            </w:tabs>
            <w:rPr>
              <w:rFonts w:eastAsiaTheme="minorEastAsia"/>
              <w:noProof/>
              <w:lang w:eastAsia="en-GB"/>
            </w:rPr>
          </w:pPr>
          <w:hyperlink w:anchor="_Toc179367351" w:history="1">
            <w:r w:rsidR="00C75138" w:rsidRPr="00D935D5">
              <w:rPr>
                <w:rStyle w:val="Hyperlink"/>
                <w:noProof/>
              </w:rPr>
              <w:t>Resizing an image using Windows 10</w:t>
            </w:r>
            <w:r w:rsidR="00C75138">
              <w:rPr>
                <w:noProof/>
                <w:webHidden/>
              </w:rPr>
              <w:tab/>
            </w:r>
            <w:r>
              <w:rPr>
                <w:noProof/>
                <w:webHidden/>
              </w:rPr>
              <w:fldChar w:fldCharType="begin"/>
            </w:r>
            <w:r w:rsidR="00C75138">
              <w:rPr>
                <w:noProof/>
                <w:webHidden/>
              </w:rPr>
              <w:instrText xml:space="preserve"> PAGEREF _Toc179367351 \h </w:instrText>
            </w:r>
            <w:r>
              <w:rPr>
                <w:noProof/>
                <w:webHidden/>
              </w:rPr>
            </w:r>
            <w:r>
              <w:rPr>
                <w:noProof/>
                <w:webHidden/>
              </w:rPr>
              <w:fldChar w:fldCharType="separate"/>
            </w:r>
            <w:r w:rsidR="00462AB9">
              <w:rPr>
                <w:noProof/>
                <w:webHidden/>
              </w:rPr>
              <w:t>12</w:t>
            </w:r>
            <w:r>
              <w:rPr>
                <w:noProof/>
                <w:webHidden/>
              </w:rPr>
              <w:fldChar w:fldCharType="end"/>
            </w:r>
          </w:hyperlink>
        </w:p>
        <w:p w:rsidR="00C75138" w:rsidRDefault="00FE1504">
          <w:pPr>
            <w:pStyle w:val="TOC3"/>
            <w:tabs>
              <w:tab w:val="right" w:leader="dot" w:pos="9016"/>
            </w:tabs>
            <w:rPr>
              <w:rFonts w:eastAsiaTheme="minorEastAsia"/>
              <w:noProof/>
              <w:lang w:eastAsia="en-GB"/>
            </w:rPr>
          </w:pPr>
          <w:hyperlink w:anchor="_Toc179367352" w:history="1">
            <w:r w:rsidR="00C75138" w:rsidRPr="00D935D5">
              <w:rPr>
                <w:rStyle w:val="Hyperlink"/>
                <w:noProof/>
              </w:rPr>
              <w:t>Resizing an image using PaintShop Pro</w:t>
            </w:r>
            <w:r w:rsidR="00C75138">
              <w:rPr>
                <w:noProof/>
                <w:webHidden/>
              </w:rPr>
              <w:tab/>
            </w:r>
            <w:r>
              <w:rPr>
                <w:noProof/>
                <w:webHidden/>
              </w:rPr>
              <w:fldChar w:fldCharType="begin"/>
            </w:r>
            <w:r w:rsidR="00C75138">
              <w:rPr>
                <w:noProof/>
                <w:webHidden/>
              </w:rPr>
              <w:instrText xml:space="preserve"> PAGEREF _Toc179367352 \h </w:instrText>
            </w:r>
            <w:r>
              <w:rPr>
                <w:noProof/>
                <w:webHidden/>
              </w:rPr>
            </w:r>
            <w:r>
              <w:rPr>
                <w:noProof/>
                <w:webHidden/>
              </w:rPr>
              <w:fldChar w:fldCharType="separate"/>
            </w:r>
            <w:r w:rsidR="00462AB9">
              <w:rPr>
                <w:noProof/>
                <w:webHidden/>
              </w:rPr>
              <w:t>12</w:t>
            </w:r>
            <w:r>
              <w:rPr>
                <w:noProof/>
                <w:webHidden/>
              </w:rPr>
              <w:fldChar w:fldCharType="end"/>
            </w:r>
          </w:hyperlink>
        </w:p>
        <w:p w:rsidR="00C75138" w:rsidRDefault="00FE1504">
          <w:pPr>
            <w:pStyle w:val="TOC3"/>
            <w:tabs>
              <w:tab w:val="right" w:leader="dot" w:pos="9016"/>
            </w:tabs>
            <w:rPr>
              <w:rFonts w:eastAsiaTheme="minorEastAsia"/>
              <w:noProof/>
              <w:lang w:eastAsia="en-GB"/>
            </w:rPr>
          </w:pPr>
          <w:hyperlink w:anchor="_Toc179367353" w:history="1">
            <w:r w:rsidR="00C75138" w:rsidRPr="00D935D5">
              <w:rPr>
                <w:rStyle w:val="Hyperlink"/>
                <w:noProof/>
              </w:rPr>
              <w:t>Resizing &amp; renaming images and uploading them to HHPS website using just a smartphone</w:t>
            </w:r>
            <w:r w:rsidR="00C75138">
              <w:rPr>
                <w:noProof/>
                <w:webHidden/>
              </w:rPr>
              <w:tab/>
            </w:r>
            <w:r>
              <w:rPr>
                <w:noProof/>
                <w:webHidden/>
              </w:rPr>
              <w:fldChar w:fldCharType="begin"/>
            </w:r>
            <w:r w:rsidR="00C75138">
              <w:rPr>
                <w:noProof/>
                <w:webHidden/>
              </w:rPr>
              <w:instrText xml:space="preserve"> PAGEREF _Toc179367353 \h </w:instrText>
            </w:r>
            <w:r>
              <w:rPr>
                <w:noProof/>
                <w:webHidden/>
              </w:rPr>
            </w:r>
            <w:r>
              <w:rPr>
                <w:noProof/>
                <w:webHidden/>
              </w:rPr>
              <w:fldChar w:fldCharType="separate"/>
            </w:r>
            <w:r w:rsidR="00462AB9">
              <w:rPr>
                <w:noProof/>
                <w:webHidden/>
              </w:rPr>
              <w:t>14</w:t>
            </w:r>
            <w:r>
              <w:rPr>
                <w:noProof/>
                <w:webHidden/>
              </w:rPr>
              <w:fldChar w:fldCharType="end"/>
            </w:r>
          </w:hyperlink>
        </w:p>
        <w:p w:rsidR="00C75138" w:rsidRDefault="00FE1504">
          <w:pPr>
            <w:pStyle w:val="TOC2"/>
            <w:tabs>
              <w:tab w:val="right" w:leader="dot" w:pos="9016"/>
            </w:tabs>
            <w:rPr>
              <w:rFonts w:eastAsiaTheme="minorEastAsia"/>
              <w:noProof/>
              <w:lang w:eastAsia="en-GB"/>
            </w:rPr>
          </w:pPr>
          <w:hyperlink w:anchor="_Toc179367354" w:history="1">
            <w:r w:rsidR="00C75138" w:rsidRPr="00D935D5">
              <w:rPr>
                <w:rStyle w:val="Hyperlink"/>
                <w:bCs/>
                <w:noProof/>
              </w:rPr>
              <w:t>Convert your Image for Submission to DPI Competition, using Photoshop or Elements</w:t>
            </w:r>
            <w:r w:rsidR="00C75138">
              <w:rPr>
                <w:noProof/>
                <w:webHidden/>
              </w:rPr>
              <w:tab/>
            </w:r>
            <w:r>
              <w:rPr>
                <w:noProof/>
                <w:webHidden/>
              </w:rPr>
              <w:fldChar w:fldCharType="begin"/>
            </w:r>
            <w:r w:rsidR="00C75138">
              <w:rPr>
                <w:noProof/>
                <w:webHidden/>
              </w:rPr>
              <w:instrText xml:space="preserve"> PAGEREF _Toc179367354 \h </w:instrText>
            </w:r>
            <w:r>
              <w:rPr>
                <w:noProof/>
                <w:webHidden/>
              </w:rPr>
            </w:r>
            <w:r>
              <w:rPr>
                <w:noProof/>
                <w:webHidden/>
              </w:rPr>
              <w:fldChar w:fldCharType="separate"/>
            </w:r>
            <w:r w:rsidR="00462AB9">
              <w:rPr>
                <w:noProof/>
                <w:webHidden/>
              </w:rPr>
              <w:t>16</w:t>
            </w:r>
            <w:r>
              <w:rPr>
                <w:noProof/>
                <w:webHidden/>
              </w:rPr>
              <w:fldChar w:fldCharType="end"/>
            </w:r>
          </w:hyperlink>
        </w:p>
        <w:p w:rsidR="00C75138" w:rsidRDefault="00FE1504">
          <w:pPr>
            <w:pStyle w:val="TOC3"/>
            <w:tabs>
              <w:tab w:val="right" w:leader="dot" w:pos="9016"/>
            </w:tabs>
            <w:rPr>
              <w:rFonts w:eastAsiaTheme="minorEastAsia"/>
              <w:noProof/>
              <w:lang w:eastAsia="en-GB"/>
            </w:rPr>
          </w:pPr>
          <w:hyperlink w:anchor="_Toc179367355" w:history="1">
            <w:r w:rsidR="00C75138" w:rsidRPr="00D935D5">
              <w:rPr>
                <w:rStyle w:val="Hyperlink"/>
                <w:noProof/>
              </w:rPr>
              <w:t>Size the image</w:t>
            </w:r>
            <w:r w:rsidR="00C75138">
              <w:rPr>
                <w:noProof/>
                <w:webHidden/>
              </w:rPr>
              <w:tab/>
            </w:r>
            <w:r>
              <w:rPr>
                <w:noProof/>
                <w:webHidden/>
              </w:rPr>
              <w:fldChar w:fldCharType="begin"/>
            </w:r>
            <w:r w:rsidR="00C75138">
              <w:rPr>
                <w:noProof/>
                <w:webHidden/>
              </w:rPr>
              <w:instrText xml:space="preserve"> PAGEREF _Toc179367355 \h </w:instrText>
            </w:r>
            <w:r>
              <w:rPr>
                <w:noProof/>
                <w:webHidden/>
              </w:rPr>
            </w:r>
            <w:r>
              <w:rPr>
                <w:noProof/>
                <w:webHidden/>
              </w:rPr>
              <w:fldChar w:fldCharType="separate"/>
            </w:r>
            <w:r w:rsidR="00462AB9">
              <w:rPr>
                <w:noProof/>
                <w:webHidden/>
              </w:rPr>
              <w:t>16</w:t>
            </w:r>
            <w:r>
              <w:rPr>
                <w:noProof/>
                <w:webHidden/>
              </w:rPr>
              <w:fldChar w:fldCharType="end"/>
            </w:r>
          </w:hyperlink>
        </w:p>
        <w:p w:rsidR="00C75138" w:rsidRDefault="00FE1504">
          <w:pPr>
            <w:pStyle w:val="TOC3"/>
            <w:tabs>
              <w:tab w:val="right" w:leader="dot" w:pos="9016"/>
            </w:tabs>
            <w:rPr>
              <w:rFonts w:eastAsiaTheme="minorEastAsia"/>
              <w:noProof/>
              <w:lang w:eastAsia="en-GB"/>
            </w:rPr>
          </w:pPr>
          <w:hyperlink w:anchor="_Toc179367356" w:history="1">
            <w:r w:rsidR="00C75138" w:rsidRPr="00D935D5">
              <w:rPr>
                <w:rStyle w:val="Hyperlink"/>
                <w:noProof/>
              </w:rPr>
              <w:t>Apply colour profile</w:t>
            </w:r>
            <w:r w:rsidR="00C75138">
              <w:rPr>
                <w:noProof/>
                <w:webHidden/>
              </w:rPr>
              <w:tab/>
            </w:r>
            <w:r>
              <w:rPr>
                <w:noProof/>
                <w:webHidden/>
              </w:rPr>
              <w:fldChar w:fldCharType="begin"/>
            </w:r>
            <w:r w:rsidR="00C75138">
              <w:rPr>
                <w:noProof/>
                <w:webHidden/>
              </w:rPr>
              <w:instrText xml:space="preserve"> PAGEREF _Toc179367356 \h </w:instrText>
            </w:r>
            <w:r>
              <w:rPr>
                <w:noProof/>
                <w:webHidden/>
              </w:rPr>
            </w:r>
            <w:r>
              <w:rPr>
                <w:noProof/>
                <w:webHidden/>
              </w:rPr>
              <w:fldChar w:fldCharType="separate"/>
            </w:r>
            <w:r w:rsidR="00462AB9">
              <w:rPr>
                <w:noProof/>
                <w:webHidden/>
              </w:rPr>
              <w:t>17</w:t>
            </w:r>
            <w:r>
              <w:rPr>
                <w:noProof/>
                <w:webHidden/>
              </w:rPr>
              <w:fldChar w:fldCharType="end"/>
            </w:r>
          </w:hyperlink>
        </w:p>
        <w:p w:rsidR="00C75138" w:rsidRDefault="00FE1504">
          <w:pPr>
            <w:pStyle w:val="TOC3"/>
            <w:tabs>
              <w:tab w:val="right" w:leader="dot" w:pos="9016"/>
            </w:tabs>
            <w:rPr>
              <w:rFonts w:eastAsiaTheme="minorEastAsia"/>
              <w:noProof/>
              <w:lang w:eastAsia="en-GB"/>
            </w:rPr>
          </w:pPr>
          <w:hyperlink w:anchor="_Toc179367357" w:history="1">
            <w:r w:rsidR="00C75138" w:rsidRPr="00D935D5">
              <w:rPr>
                <w:rStyle w:val="Hyperlink"/>
                <w:noProof/>
              </w:rPr>
              <w:t>Save as a .jpg file and name it correctly</w:t>
            </w:r>
            <w:r w:rsidR="00C75138">
              <w:rPr>
                <w:noProof/>
                <w:webHidden/>
              </w:rPr>
              <w:tab/>
            </w:r>
            <w:r>
              <w:rPr>
                <w:noProof/>
                <w:webHidden/>
              </w:rPr>
              <w:fldChar w:fldCharType="begin"/>
            </w:r>
            <w:r w:rsidR="00C75138">
              <w:rPr>
                <w:noProof/>
                <w:webHidden/>
              </w:rPr>
              <w:instrText xml:space="preserve"> PAGEREF _Toc179367357 \h </w:instrText>
            </w:r>
            <w:r>
              <w:rPr>
                <w:noProof/>
                <w:webHidden/>
              </w:rPr>
            </w:r>
            <w:r>
              <w:rPr>
                <w:noProof/>
                <w:webHidden/>
              </w:rPr>
              <w:fldChar w:fldCharType="separate"/>
            </w:r>
            <w:r w:rsidR="00462AB9">
              <w:rPr>
                <w:noProof/>
                <w:webHidden/>
              </w:rPr>
              <w:t>18</w:t>
            </w:r>
            <w:r>
              <w:rPr>
                <w:noProof/>
                <w:webHidden/>
              </w:rPr>
              <w:fldChar w:fldCharType="end"/>
            </w:r>
          </w:hyperlink>
        </w:p>
        <w:p w:rsidR="00C75138" w:rsidRDefault="00FE1504">
          <w:pPr>
            <w:pStyle w:val="TOC3"/>
            <w:tabs>
              <w:tab w:val="right" w:leader="dot" w:pos="9016"/>
            </w:tabs>
            <w:rPr>
              <w:rFonts w:eastAsiaTheme="minorEastAsia"/>
              <w:noProof/>
              <w:lang w:eastAsia="en-GB"/>
            </w:rPr>
          </w:pPr>
          <w:hyperlink w:anchor="_Toc179367358" w:history="1">
            <w:r w:rsidR="00C75138" w:rsidRPr="00D935D5">
              <w:rPr>
                <w:rStyle w:val="Hyperlink"/>
                <w:noProof/>
              </w:rPr>
              <w:t>Submit to web</w:t>
            </w:r>
            <w:r w:rsidR="00C75138">
              <w:rPr>
                <w:noProof/>
                <w:webHidden/>
              </w:rPr>
              <w:tab/>
            </w:r>
            <w:r>
              <w:rPr>
                <w:noProof/>
                <w:webHidden/>
              </w:rPr>
              <w:fldChar w:fldCharType="begin"/>
            </w:r>
            <w:r w:rsidR="00C75138">
              <w:rPr>
                <w:noProof/>
                <w:webHidden/>
              </w:rPr>
              <w:instrText xml:space="preserve"> PAGEREF _Toc179367358 \h </w:instrText>
            </w:r>
            <w:r>
              <w:rPr>
                <w:noProof/>
                <w:webHidden/>
              </w:rPr>
            </w:r>
            <w:r>
              <w:rPr>
                <w:noProof/>
                <w:webHidden/>
              </w:rPr>
              <w:fldChar w:fldCharType="separate"/>
            </w:r>
            <w:r w:rsidR="00462AB9">
              <w:rPr>
                <w:noProof/>
                <w:webHidden/>
              </w:rPr>
              <w:t>18</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59" w:history="1">
            <w:r w:rsidR="00C75138" w:rsidRPr="00D935D5">
              <w:rPr>
                <w:rStyle w:val="Hyperlink"/>
                <w:noProof/>
              </w:rPr>
              <w:t>Recommended software on smartphones (mobile phones)</w:t>
            </w:r>
            <w:r w:rsidR="00C75138">
              <w:rPr>
                <w:noProof/>
                <w:webHidden/>
              </w:rPr>
              <w:tab/>
            </w:r>
            <w:r>
              <w:rPr>
                <w:noProof/>
                <w:webHidden/>
              </w:rPr>
              <w:fldChar w:fldCharType="begin"/>
            </w:r>
            <w:r w:rsidR="00C75138">
              <w:rPr>
                <w:noProof/>
                <w:webHidden/>
              </w:rPr>
              <w:instrText xml:space="preserve"> PAGEREF _Toc179367359 \h </w:instrText>
            </w:r>
            <w:r>
              <w:rPr>
                <w:noProof/>
                <w:webHidden/>
              </w:rPr>
            </w:r>
            <w:r>
              <w:rPr>
                <w:noProof/>
                <w:webHidden/>
              </w:rPr>
              <w:fldChar w:fldCharType="separate"/>
            </w:r>
            <w:r w:rsidR="00462AB9">
              <w:rPr>
                <w:noProof/>
                <w:webHidden/>
              </w:rPr>
              <w:t>19</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60" w:history="1">
            <w:r w:rsidR="00C75138" w:rsidRPr="00D935D5">
              <w:rPr>
                <w:rStyle w:val="Hyperlink"/>
                <w:noProof/>
              </w:rPr>
              <w:t>Potential sections to be added to this handbook</w:t>
            </w:r>
            <w:r w:rsidR="00C75138">
              <w:rPr>
                <w:noProof/>
                <w:webHidden/>
              </w:rPr>
              <w:tab/>
            </w:r>
            <w:r>
              <w:rPr>
                <w:noProof/>
                <w:webHidden/>
              </w:rPr>
              <w:fldChar w:fldCharType="begin"/>
            </w:r>
            <w:r w:rsidR="00C75138">
              <w:rPr>
                <w:noProof/>
                <w:webHidden/>
              </w:rPr>
              <w:instrText xml:space="preserve"> PAGEREF _Toc179367360 \h </w:instrText>
            </w:r>
            <w:r>
              <w:rPr>
                <w:noProof/>
                <w:webHidden/>
              </w:rPr>
            </w:r>
            <w:r>
              <w:rPr>
                <w:noProof/>
                <w:webHidden/>
              </w:rPr>
              <w:fldChar w:fldCharType="separate"/>
            </w:r>
            <w:r w:rsidR="00462AB9">
              <w:rPr>
                <w:noProof/>
                <w:webHidden/>
              </w:rPr>
              <w:t>19</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61" w:history="1">
            <w:r w:rsidR="00C75138" w:rsidRPr="00D935D5">
              <w:rPr>
                <w:rStyle w:val="Hyperlink"/>
                <w:noProof/>
              </w:rPr>
              <w:t>Externally recommended sources for you to explore</w:t>
            </w:r>
            <w:r w:rsidR="00C75138">
              <w:rPr>
                <w:noProof/>
                <w:webHidden/>
              </w:rPr>
              <w:tab/>
            </w:r>
            <w:r>
              <w:rPr>
                <w:noProof/>
                <w:webHidden/>
              </w:rPr>
              <w:fldChar w:fldCharType="begin"/>
            </w:r>
            <w:r w:rsidR="00C75138">
              <w:rPr>
                <w:noProof/>
                <w:webHidden/>
              </w:rPr>
              <w:instrText xml:space="preserve"> PAGEREF _Toc179367361 \h </w:instrText>
            </w:r>
            <w:r>
              <w:rPr>
                <w:noProof/>
                <w:webHidden/>
              </w:rPr>
            </w:r>
            <w:r>
              <w:rPr>
                <w:noProof/>
                <w:webHidden/>
              </w:rPr>
              <w:fldChar w:fldCharType="separate"/>
            </w:r>
            <w:r w:rsidR="00462AB9">
              <w:rPr>
                <w:noProof/>
                <w:webHidden/>
              </w:rPr>
              <w:t>20</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62" w:history="1">
            <w:r w:rsidR="00C75138" w:rsidRPr="00D935D5">
              <w:rPr>
                <w:rStyle w:val="Hyperlink"/>
                <w:noProof/>
              </w:rPr>
              <w:t>Revision History</w:t>
            </w:r>
            <w:r w:rsidR="00C75138">
              <w:rPr>
                <w:noProof/>
                <w:webHidden/>
              </w:rPr>
              <w:tab/>
            </w:r>
            <w:r>
              <w:rPr>
                <w:noProof/>
                <w:webHidden/>
              </w:rPr>
              <w:fldChar w:fldCharType="begin"/>
            </w:r>
            <w:r w:rsidR="00C75138">
              <w:rPr>
                <w:noProof/>
                <w:webHidden/>
              </w:rPr>
              <w:instrText xml:space="preserve"> PAGEREF _Toc179367362 \h </w:instrText>
            </w:r>
            <w:r>
              <w:rPr>
                <w:noProof/>
                <w:webHidden/>
              </w:rPr>
            </w:r>
            <w:r>
              <w:rPr>
                <w:noProof/>
                <w:webHidden/>
              </w:rPr>
              <w:fldChar w:fldCharType="separate"/>
            </w:r>
            <w:r w:rsidR="00462AB9">
              <w:rPr>
                <w:noProof/>
                <w:webHidden/>
              </w:rPr>
              <w:t>21</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63" w:history="1">
            <w:r w:rsidR="00C75138" w:rsidRPr="00D935D5">
              <w:rPr>
                <w:rStyle w:val="Hyperlink"/>
                <w:noProof/>
              </w:rPr>
              <w:t>Glossary</w:t>
            </w:r>
            <w:r w:rsidR="00C75138">
              <w:rPr>
                <w:noProof/>
                <w:webHidden/>
              </w:rPr>
              <w:tab/>
            </w:r>
            <w:r>
              <w:rPr>
                <w:noProof/>
                <w:webHidden/>
              </w:rPr>
              <w:fldChar w:fldCharType="begin"/>
            </w:r>
            <w:r w:rsidR="00C75138">
              <w:rPr>
                <w:noProof/>
                <w:webHidden/>
              </w:rPr>
              <w:instrText xml:space="preserve"> PAGEREF _Toc179367363 \h </w:instrText>
            </w:r>
            <w:r>
              <w:rPr>
                <w:noProof/>
                <w:webHidden/>
              </w:rPr>
            </w:r>
            <w:r>
              <w:rPr>
                <w:noProof/>
                <w:webHidden/>
              </w:rPr>
              <w:fldChar w:fldCharType="separate"/>
            </w:r>
            <w:r w:rsidR="00462AB9">
              <w:rPr>
                <w:noProof/>
                <w:webHidden/>
              </w:rPr>
              <w:t>21</w:t>
            </w:r>
            <w:r>
              <w:rPr>
                <w:noProof/>
                <w:webHidden/>
              </w:rPr>
              <w:fldChar w:fldCharType="end"/>
            </w:r>
          </w:hyperlink>
        </w:p>
        <w:p w:rsidR="00C75138" w:rsidRDefault="00FE1504">
          <w:pPr>
            <w:pStyle w:val="TOC1"/>
            <w:tabs>
              <w:tab w:val="right" w:leader="dot" w:pos="9016"/>
            </w:tabs>
            <w:rPr>
              <w:rFonts w:eastAsiaTheme="minorEastAsia"/>
              <w:noProof/>
              <w:lang w:eastAsia="en-GB"/>
            </w:rPr>
          </w:pPr>
          <w:hyperlink w:anchor="_Toc179367364" w:history="1">
            <w:r w:rsidR="00C75138" w:rsidRPr="00D935D5">
              <w:rPr>
                <w:rStyle w:val="Hyperlink"/>
                <w:noProof/>
              </w:rPr>
              <w:t>Conclusion</w:t>
            </w:r>
            <w:r w:rsidR="00C75138">
              <w:rPr>
                <w:noProof/>
                <w:webHidden/>
              </w:rPr>
              <w:tab/>
            </w:r>
            <w:r>
              <w:rPr>
                <w:noProof/>
                <w:webHidden/>
              </w:rPr>
              <w:fldChar w:fldCharType="begin"/>
            </w:r>
            <w:r w:rsidR="00C75138">
              <w:rPr>
                <w:noProof/>
                <w:webHidden/>
              </w:rPr>
              <w:instrText xml:space="preserve"> PAGEREF _Toc179367364 \h </w:instrText>
            </w:r>
            <w:r>
              <w:rPr>
                <w:noProof/>
                <w:webHidden/>
              </w:rPr>
            </w:r>
            <w:r>
              <w:rPr>
                <w:noProof/>
                <w:webHidden/>
              </w:rPr>
              <w:fldChar w:fldCharType="separate"/>
            </w:r>
            <w:r w:rsidR="00462AB9">
              <w:rPr>
                <w:noProof/>
                <w:webHidden/>
              </w:rPr>
              <w:t>22</w:t>
            </w:r>
            <w:r>
              <w:rPr>
                <w:noProof/>
                <w:webHidden/>
              </w:rPr>
              <w:fldChar w:fldCharType="end"/>
            </w:r>
          </w:hyperlink>
        </w:p>
        <w:p w:rsidR="007953C3" w:rsidRDefault="00FE1504">
          <w:r>
            <w:rPr>
              <w:b/>
              <w:bCs/>
              <w:noProof/>
            </w:rPr>
            <w:fldChar w:fldCharType="end"/>
          </w:r>
        </w:p>
      </w:sdtContent>
    </w:sdt>
    <w:p w:rsidR="007953C3" w:rsidRDefault="007953C3" w:rsidP="000944F8"/>
    <w:p w:rsidR="00224C6E" w:rsidRPr="00FD656D" w:rsidRDefault="00EE786E" w:rsidP="0081625B">
      <w:pPr>
        <w:pStyle w:val="Heading1"/>
      </w:pPr>
      <w:bookmarkStart w:id="0" w:name="_Toc179367337"/>
      <w:r w:rsidRPr="00FD656D">
        <w:lastRenderedPageBreak/>
        <w:t>Introduction</w:t>
      </w:r>
      <w:bookmarkEnd w:id="0"/>
    </w:p>
    <w:p w:rsidR="00507558" w:rsidRDefault="00507558" w:rsidP="00507558">
      <w:pPr>
        <w:pStyle w:val="Heading2"/>
      </w:pPr>
      <w:bookmarkStart w:id="1" w:name="_Toc179367338"/>
      <w:bookmarkStart w:id="2" w:name="_Hlk88664763"/>
      <w:r>
        <w:t>How to use this Handbook</w:t>
      </w:r>
      <w:bookmarkEnd w:id="1"/>
    </w:p>
    <w:p w:rsidR="00C84BEB" w:rsidRPr="009D1B0F" w:rsidRDefault="00C84BEB" w:rsidP="00C84BEB">
      <w:r w:rsidRPr="009D1B0F">
        <w:t xml:space="preserve">This </w:t>
      </w:r>
      <w:r w:rsidR="00556A30" w:rsidRPr="009D1B0F">
        <w:t xml:space="preserve">HHPS Members’ Handbook is primarily intended for new members, but </w:t>
      </w:r>
      <w:r w:rsidR="005A4C8A" w:rsidRPr="009D1B0F">
        <w:t>it also</w:t>
      </w:r>
      <w:r w:rsidRPr="009D1B0F">
        <w:t xml:space="preserve"> contains useful </w:t>
      </w:r>
      <w:r w:rsidR="00585C5F" w:rsidRPr="009D1B0F">
        <w:t>t</w:t>
      </w:r>
      <w:r w:rsidRPr="009D1B0F">
        <w:t xml:space="preserve">echniques and tips for </w:t>
      </w:r>
      <w:r w:rsidR="00585C5F" w:rsidRPr="009D1B0F">
        <w:t xml:space="preserve">all </w:t>
      </w:r>
      <w:r w:rsidRPr="009D1B0F">
        <w:t>HHPS members.</w:t>
      </w:r>
    </w:p>
    <w:p w:rsidR="00585C5F" w:rsidRDefault="00585C5F" w:rsidP="003743F2">
      <w:r>
        <w:t xml:space="preserve">The idea is that you can dip into </w:t>
      </w:r>
      <w:r w:rsidR="00534E74">
        <w:t>whatever</w:t>
      </w:r>
      <w:r>
        <w:t xml:space="preserve"> sections you find helpful.  The table of contents at the start of the document is intended to help with this.</w:t>
      </w:r>
      <w:r w:rsidR="00534E74">
        <w:t xml:space="preserve"> </w:t>
      </w:r>
      <w:r w:rsidR="00534E74" w:rsidRPr="00534E74">
        <w:t xml:space="preserve"> </w:t>
      </w:r>
      <w:r w:rsidR="00534E74">
        <w:t>You can quickly skim read the rest so you know what type of information is available</w:t>
      </w:r>
      <w:r w:rsidR="007A79EF">
        <w:t xml:space="preserve"> to you for later.</w:t>
      </w:r>
    </w:p>
    <w:p w:rsidR="0098373D" w:rsidRDefault="0098373D" w:rsidP="003743F2">
      <w:r>
        <w:t>There is a glossary at the end to explain the more common terms and acronyms.</w:t>
      </w:r>
    </w:p>
    <w:p w:rsidR="00700B00" w:rsidRDefault="00700B00" w:rsidP="003743F2"/>
    <w:p w:rsidR="00585C5F" w:rsidRDefault="00C84536" w:rsidP="00585C5F">
      <w:pPr>
        <w:pStyle w:val="Heading2"/>
      </w:pPr>
      <w:bookmarkStart w:id="3" w:name="_Toc179367339"/>
      <w:r>
        <w:t>Please adapt the information for</w:t>
      </w:r>
      <w:r w:rsidR="00585C5F">
        <w:t xml:space="preserve"> whatever camera gear and software you </w:t>
      </w:r>
      <w:r>
        <w:t>use</w:t>
      </w:r>
      <w:bookmarkEnd w:id="3"/>
    </w:p>
    <w:p w:rsidR="00585C5F" w:rsidRDefault="00585C5F" w:rsidP="00585C5F">
      <w:r>
        <w:t xml:space="preserve">Members use all types of cameras, including film cameras, advanced DSLRs, compact cameras and smartphones.  </w:t>
      </w:r>
      <w:r w:rsidR="00EE5F43">
        <w:t>Increasingly</w:t>
      </w:r>
      <w:r>
        <w:t xml:space="preserve"> members use combinations e.g. </w:t>
      </w:r>
      <w:r w:rsidR="00EE5F43">
        <w:t xml:space="preserve">of </w:t>
      </w:r>
      <w:r>
        <w:t>both DSLRs and smartphones.</w:t>
      </w:r>
    </w:p>
    <w:p w:rsidR="00585C5F" w:rsidRDefault="00585C5F" w:rsidP="00585C5F">
      <w:proofErr w:type="gramStart"/>
      <w:r>
        <w:t>Most of the software examples given in this handbook use Lightroom or Photoshop (or Photoshop Elements which is cheaper than Photoshop but still provides much of the same functionality).</w:t>
      </w:r>
      <w:proofErr w:type="gramEnd"/>
      <w:r>
        <w:t xml:space="preserve">  However, other good post-processing software is available.  For example, some members use </w:t>
      </w:r>
      <w:r w:rsidRPr="00850074">
        <w:t>PaintShop Pro</w:t>
      </w:r>
      <w:r>
        <w:t>.  Editing done on Smartphones often uses Snapseed</w:t>
      </w:r>
      <w:r w:rsidR="005A4C8A">
        <w:t>, Lightroom or Photoshop Express.</w:t>
      </w:r>
    </w:p>
    <w:p w:rsidR="00585C5F" w:rsidRDefault="00585C5F" w:rsidP="00585C5F">
      <w:r>
        <w:t>Most members use a Windows PC.  However, a few use an Apple Mac (Macintosh)</w:t>
      </w:r>
      <w:r w:rsidR="005A4C8A">
        <w:t xml:space="preserve"> and a few use only their smartphone.</w:t>
      </w:r>
    </w:p>
    <w:p w:rsidR="00585C5F" w:rsidRDefault="00585C5F" w:rsidP="00585C5F">
      <w:r>
        <w:t>Most of the information in this handbook is independent of what gear and software you have.  Where your gear and software vary from the examples given you can still apply the principles given.  You can tailor them to your specific needs by using Google, YouTube</w:t>
      </w:r>
      <w:r w:rsidR="00507558">
        <w:t>,</w:t>
      </w:r>
      <w:r>
        <w:t xml:space="preserve"> etc or by asking other members (who you will find are always pleased to help).</w:t>
      </w:r>
    </w:p>
    <w:p w:rsidR="002D278F" w:rsidRDefault="002D278F" w:rsidP="00585C5F"/>
    <w:p w:rsidR="002D278F" w:rsidRDefault="002D278F">
      <w:pPr>
        <w:rPr>
          <w:rFonts w:asciiTheme="majorHAnsi" w:eastAsiaTheme="majorEastAsia" w:hAnsiTheme="majorHAnsi" w:cstheme="majorBidi"/>
          <w:color w:val="2F5496" w:themeColor="accent1" w:themeShade="BF"/>
          <w:sz w:val="26"/>
          <w:szCs w:val="26"/>
        </w:rPr>
      </w:pPr>
      <w:r>
        <w:br w:type="page"/>
      </w:r>
    </w:p>
    <w:p w:rsidR="002D278F" w:rsidRDefault="002D278F" w:rsidP="002D278F">
      <w:pPr>
        <w:pStyle w:val="Heading2"/>
      </w:pPr>
      <w:bookmarkStart w:id="4" w:name="_Toc179367340"/>
      <w:r>
        <w:lastRenderedPageBreak/>
        <w:t>Points of contact</w:t>
      </w:r>
      <w:r w:rsidR="00D51D4B">
        <w:t xml:space="preserve"> including Committee Members</w:t>
      </w:r>
      <w:bookmarkEnd w:id="4"/>
    </w:p>
    <w:p w:rsidR="002D278F" w:rsidRDefault="002D278F" w:rsidP="002D278F">
      <w:r w:rsidRPr="005C3D6D">
        <w:t xml:space="preserve">Here is the full list of </w:t>
      </w:r>
      <w:r>
        <w:t>202</w:t>
      </w:r>
      <w:r w:rsidR="00BE3977">
        <w:t>5</w:t>
      </w:r>
      <w:r>
        <w:t>-202</w:t>
      </w:r>
      <w:r w:rsidR="00BE3977">
        <w:t>6</w:t>
      </w:r>
      <w:r>
        <w:t xml:space="preserve"> </w:t>
      </w:r>
      <w:r w:rsidRPr="005C3D6D">
        <w:t>committee members plus our President and our honorary auditor</w:t>
      </w:r>
      <w:r w:rsidR="00B947B9">
        <w:t>, together with the email addresses of th</w:t>
      </w:r>
      <w:r w:rsidR="00C5501B">
        <w:t>e committee</w:t>
      </w:r>
      <w:r w:rsidRPr="005C3D6D">
        <w:t>:</w:t>
      </w:r>
    </w:p>
    <w:tbl>
      <w:tblPr>
        <w:tblStyle w:val="TableGrid"/>
        <w:tblW w:w="9180" w:type="dxa"/>
        <w:tblLook w:val="04A0"/>
      </w:tblPr>
      <w:tblGrid>
        <w:gridCol w:w="1271"/>
        <w:gridCol w:w="2589"/>
        <w:gridCol w:w="1860"/>
        <w:gridCol w:w="3460"/>
      </w:tblGrid>
      <w:tr w:rsidR="002D278F" w:rsidRPr="00825AC6" w:rsidTr="008B4116">
        <w:trPr>
          <w:cantSplit/>
          <w:trHeight w:val="294"/>
          <w:tblHeader/>
        </w:trPr>
        <w:tc>
          <w:tcPr>
            <w:tcW w:w="1271" w:type="dxa"/>
            <w:noWrap/>
            <w:hideMark/>
          </w:tcPr>
          <w:p w:rsidR="002D278F" w:rsidRPr="00825AC6" w:rsidRDefault="002D278F" w:rsidP="00B329D7">
            <w:pPr>
              <w:keepLines/>
              <w:rPr>
                <w:b/>
                <w:bCs/>
              </w:rPr>
            </w:pPr>
            <w:r w:rsidRPr="00825AC6">
              <w:rPr>
                <w:b/>
                <w:bCs/>
              </w:rPr>
              <w:t>Role type</w:t>
            </w:r>
          </w:p>
        </w:tc>
        <w:tc>
          <w:tcPr>
            <w:tcW w:w="2589" w:type="dxa"/>
            <w:hideMark/>
          </w:tcPr>
          <w:p w:rsidR="002D278F" w:rsidRPr="00825AC6" w:rsidRDefault="002D278F" w:rsidP="00B329D7">
            <w:pPr>
              <w:keepLines/>
              <w:rPr>
                <w:b/>
                <w:bCs/>
              </w:rPr>
            </w:pPr>
            <w:r w:rsidRPr="00825AC6">
              <w:rPr>
                <w:b/>
                <w:bCs/>
              </w:rPr>
              <w:t>Role</w:t>
            </w:r>
          </w:p>
        </w:tc>
        <w:tc>
          <w:tcPr>
            <w:tcW w:w="1860" w:type="dxa"/>
            <w:hideMark/>
          </w:tcPr>
          <w:p w:rsidR="002D278F" w:rsidRPr="00825AC6" w:rsidRDefault="002D278F" w:rsidP="00B329D7">
            <w:pPr>
              <w:keepLines/>
              <w:rPr>
                <w:b/>
                <w:bCs/>
              </w:rPr>
            </w:pPr>
            <w:r w:rsidRPr="00825AC6">
              <w:rPr>
                <w:b/>
                <w:bCs/>
              </w:rPr>
              <w:t>Member</w:t>
            </w:r>
          </w:p>
        </w:tc>
        <w:tc>
          <w:tcPr>
            <w:tcW w:w="3460" w:type="dxa"/>
          </w:tcPr>
          <w:p w:rsidR="002D278F" w:rsidRPr="00825AC6" w:rsidRDefault="002D278F" w:rsidP="00B329D7">
            <w:pPr>
              <w:keepLines/>
              <w:rPr>
                <w:b/>
                <w:bCs/>
              </w:rPr>
            </w:pPr>
            <w:r>
              <w:rPr>
                <w:b/>
                <w:bCs/>
              </w:rPr>
              <w:t>email</w:t>
            </w:r>
          </w:p>
        </w:tc>
      </w:tr>
      <w:tr w:rsidR="002D278F" w:rsidRPr="00825AC6" w:rsidTr="008B4116">
        <w:trPr>
          <w:cantSplit/>
          <w:trHeight w:val="288"/>
        </w:trPr>
        <w:tc>
          <w:tcPr>
            <w:tcW w:w="1271" w:type="dxa"/>
            <w:noWrap/>
            <w:hideMark/>
          </w:tcPr>
          <w:p w:rsidR="002D278F" w:rsidRPr="00825AC6" w:rsidRDefault="002D278F" w:rsidP="00B329D7">
            <w:pPr>
              <w:keepLines/>
            </w:pPr>
            <w:r w:rsidRPr="00825AC6">
              <w:t>President</w:t>
            </w:r>
          </w:p>
        </w:tc>
        <w:tc>
          <w:tcPr>
            <w:tcW w:w="2589" w:type="dxa"/>
            <w:hideMark/>
          </w:tcPr>
          <w:p w:rsidR="002D278F" w:rsidRPr="00825AC6" w:rsidRDefault="002D278F" w:rsidP="00B329D7">
            <w:pPr>
              <w:keepLines/>
            </w:pPr>
            <w:r w:rsidRPr="00825AC6">
              <w:t>President</w:t>
            </w:r>
          </w:p>
        </w:tc>
        <w:tc>
          <w:tcPr>
            <w:tcW w:w="1860" w:type="dxa"/>
            <w:hideMark/>
          </w:tcPr>
          <w:p w:rsidR="002D278F" w:rsidRPr="00825AC6" w:rsidRDefault="008B4116" w:rsidP="00B329D7">
            <w:pPr>
              <w:keepLines/>
            </w:pPr>
            <w:r w:rsidRPr="008B4116">
              <w:t>John Humphrey</w:t>
            </w:r>
          </w:p>
        </w:tc>
        <w:tc>
          <w:tcPr>
            <w:tcW w:w="3460" w:type="dxa"/>
          </w:tcPr>
          <w:p w:rsidR="002D278F" w:rsidRPr="00825AC6" w:rsidRDefault="002D278F" w:rsidP="00B329D7">
            <w:pPr>
              <w:keepLines/>
            </w:pPr>
          </w:p>
        </w:tc>
      </w:tr>
      <w:tr w:rsidR="00EE5F43" w:rsidRPr="00825AC6" w:rsidTr="008B4116">
        <w:trPr>
          <w:cantSplit/>
          <w:trHeight w:val="288"/>
        </w:trPr>
        <w:tc>
          <w:tcPr>
            <w:tcW w:w="1271" w:type="dxa"/>
            <w:vMerge w:val="restart"/>
            <w:noWrap/>
            <w:hideMark/>
          </w:tcPr>
          <w:p w:rsidR="00EE5F43" w:rsidRPr="00825AC6" w:rsidRDefault="00EE5F43" w:rsidP="00EE5F43">
            <w:pPr>
              <w:keepLines/>
            </w:pPr>
            <w:r w:rsidRPr="00825AC6">
              <w:t>Committee</w:t>
            </w:r>
          </w:p>
          <w:p w:rsidR="00EE5F43" w:rsidRPr="00825AC6" w:rsidRDefault="00EE5F43" w:rsidP="00EE5F43">
            <w:pPr>
              <w:keepLines/>
            </w:pPr>
            <w:r w:rsidRPr="00825AC6">
              <w:t>Officers</w:t>
            </w:r>
          </w:p>
          <w:p w:rsidR="00EE5F43" w:rsidRPr="00825AC6" w:rsidRDefault="00EE5F43" w:rsidP="00EE5F43">
            <w:pPr>
              <w:keepLines/>
            </w:pPr>
            <w:r w:rsidRPr="00825AC6">
              <w:t> </w:t>
            </w:r>
          </w:p>
          <w:p w:rsidR="00EE5F43" w:rsidRPr="00825AC6" w:rsidRDefault="00EE5F43" w:rsidP="00EE5F43">
            <w:pPr>
              <w:keepLines/>
            </w:pPr>
            <w:r w:rsidRPr="00825AC6">
              <w:t> </w:t>
            </w:r>
          </w:p>
          <w:p w:rsidR="00EE5F43" w:rsidRPr="00825AC6" w:rsidRDefault="00EE5F43" w:rsidP="00EE5F43">
            <w:pPr>
              <w:keepLines/>
            </w:pPr>
            <w:r w:rsidRPr="00825AC6">
              <w:t> </w:t>
            </w:r>
          </w:p>
          <w:p w:rsidR="00EE5F43" w:rsidRPr="00825AC6" w:rsidRDefault="00EE5F43" w:rsidP="00EE5F43">
            <w:pPr>
              <w:keepLines/>
            </w:pPr>
            <w:r w:rsidRPr="00825AC6">
              <w:t> </w:t>
            </w:r>
          </w:p>
        </w:tc>
        <w:tc>
          <w:tcPr>
            <w:tcW w:w="2589" w:type="dxa"/>
            <w:hideMark/>
          </w:tcPr>
          <w:p w:rsidR="00EE5F43" w:rsidRPr="00825AC6" w:rsidRDefault="00EE5F43" w:rsidP="00EE5F43">
            <w:pPr>
              <w:keepLines/>
            </w:pPr>
            <w:r w:rsidRPr="00825AC6">
              <w:t>Chair</w:t>
            </w:r>
          </w:p>
        </w:tc>
        <w:tc>
          <w:tcPr>
            <w:tcW w:w="1860" w:type="dxa"/>
            <w:hideMark/>
          </w:tcPr>
          <w:p w:rsidR="00EE5F43" w:rsidRPr="00825AC6" w:rsidRDefault="00813B8B" w:rsidP="00EE5F43">
            <w:pPr>
              <w:keepLines/>
            </w:pPr>
            <w:r>
              <w:t>David Howard</w:t>
            </w:r>
          </w:p>
        </w:tc>
        <w:tc>
          <w:tcPr>
            <w:tcW w:w="3460" w:type="dxa"/>
          </w:tcPr>
          <w:p w:rsidR="00EE5F43" w:rsidRPr="00825AC6" w:rsidRDefault="00813B8B" w:rsidP="00EE5F43">
            <w:pPr>
              <w:keepLines/>
            </w:pPr>
            <w:r w:rsidRPr="008B4116">
              <w:t>mrdavidhoward@icloud.com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Vice Chair</w:t>
            </w:r>
          </w:p>
        </w:tc>
        <w:tc>
          <w:tcPr>
            <w:tcW w:w="1860" w:type="dxa"/>
            <w:hideMark/>
          </w:tcPr>
          <w:p w:rsidR="002D278F" w:rsidRPr="00825AC6" w:rsidRDefault="002D278F" w:rsidP="00B329D7">
            <w:pPr>
              <w:keepLines/>
            </w:pPr>
            <w:r w:rsidRPr="00825AC6">
              <w:t>Emyr Williams</w:t>
            </w:r>
          </w:p>
        </w:tc>
        <w:tc>
          <w:tcPr>
            <w:tcW w:w="3460" w:type="dxa"/>
          </w:tcPr>
          <w:p w:rsidR="002D278F" w:rsidRPr="00825AC6" w:rsidRDefault="00C5501B" w:rsidP="00B329D7">
            <w:pPr>
              <w:keepLines/>
            </w:pPr>
            <w:r w:rsidRPr="00C5501B">
              <w:t>emyrwilliams10@btinternet.com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Treasurer</w:t>
            </w:r>
          </w:p>
        </w:tc>
        <w:tc>
          <w:tcPr>
            <w:tcW w:w="1860" w:type="dxa"/>
            <w:hideMark/>
          </w:tcPr>
          <w:p w:rsidR="002D278F" w:rsidRPr="00825AC6" w:rsidRDefault="002D278F" w:rsidP="00B329D7">
            <w:pPr>
              <w:keepLines/>
            </w:pPr>
            <w:r w:rsidRPr="00825AC6">
              <w:t>Brian Howard</w:t>
            </w:r>
          </w:p>
        </w:tc>
        <w:tc>
          <w:tcPr>
            <w:tcW w:w="3460" w:type="dxa"/>
          </w:tcPr>
          <w:p w:rsidR="002D278F" w:rsidRPr="00825AC6" w:rsidRDefault="00F45D2F" w:rsidP="00B329D7">
            <w:pPr>
              <w:keepLines/>
            </w:pPr>
            <w:r w:rsidRPr="00F45D2F">
              <w:t>bputt1946@aol.com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EE5F43" w:rsidP="00B329D7">
            <w:pPr>
              <w:keepLines/>
            </w:pPr>
            <w:r>
              <w:t xml:space="preserve">General </w:t>
            </w:r>
            <w:r w:rsidR="002D278F" w:rsidRPr="00825AC6">
              <w:t>Secretary</w:t>
            </w:r>
          </w:p>
        </w:tc>
        <w:tc>
          <w:tcPr>
            <w:tcW w:w="1860" w:type="dxa"/>
            <w:hideMark/>
          </w:tcPr>
          <w:p w:rsidR="002D278F" w:rsidRPr="00825AC6" w:rsidRDefault="008B4116" w:rsidP="00B329D7">
            <w:pPr>
              <w:keepLines/>
            </w:pPr>
            <w:r>
              <w:t>(vacant)</w:t>
            </w:r>
          </w:p>
        </w:tc>
        <w:tc>
          <w:tcPr>
            <w:tcW w:w="3460" w:type="dxa"/>
          </w:tcPr>
          <w:p w:rsidR="002D278F" w:rsidRPr="00825AC6" w:rsidRDefault="002D278F" w:rsidP="00B329D7">
            <w:pPr>
              <w:keepLines/>
            </w:pPr>
          </w:p>
        </w:tc>
      </w:tr>
      <w:tr w:rsidR="00EE5F43" w:rsidRPr="00825AC6" w:rsidTr="008B4116">
        <w:trPr>
          <w:cantSplit/>
          <w:trHeight w:val="288"/>
        </w:trPr>
        <w:tc>
          <w:tcPr>
            <w:tcW w:w="1271" w:type="dxa"/>
            <w:vMerge/>
            <w:noWrap/>
            <w:hideMark/>
          </w:tcPr>
          <w:p w:rsidR="00EE5F43" w:rsidRPr="00825AC6" w:rsidRDefault="00EE5F43" w:rsidP="00EE5F43">
            <w:pPr>
              <w:keepLines/>
            </w:pPr>
          </w:p>
        </w:tc>
        <w:tc>
          <w:tcPr>
            <w:tcW w:w="2589" w:type="dxa"/>
            <w:hideMark/>
          </w:tcPr>
          <w:p w:rsidR="00EE5F43" w:rsidRPr="004800F7" w:rsidRDefault="00EE5F43" w:rsidP="00EE5F43">
            <w:pPr>
              <w:keepLines/>
            </w:pPr>
            <w:r w:rsidRPr="004800F7">
              <w:t>Programme Secretary</w:t>
            </w:r>
          </w:p>
        </w:tc>
        <w:tc>
          <w:tcPr>
            <w:tcW w:w="1860" w:type="dxa"/>
            <w:hideMark/>
          </w:tcPr>
          <w:p w:rsidR="00EE5F43" w:rsidRPr="00825AC6" w:rsidRDefault="00EE5F43" w:rsidP="00EE5F43">
            <w:pPr>
              <w:keepLines/>
            </w:pPr>
            <w:r w:rsidRPr="00825AC6">
              <w:t>Rob Harley</w:t>
            </w:r>
          </w:p>
        </w:tc>
        <w:tc>
          <w:tcPr>
            <w:tcW w:w="3460" w:type="dxa"/>
          </w:tcPr>
          <w:p w:rsidR="00EE5F43" w:rsidRPr="00825AC6" w:rsidRDefault="00EE5F43" w:rsidP="00EE5F43">
            <w:pPr>
              <w:keepLines/>
            </w:pPr>
            <w:r>
              <w:t>rob.harley64@gmail.com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Publicity Secretary</w:t>
            </w:r>
          </w:p>
        </w:tc>
        <w:tc>
          <w:tcPr>
            <w:tcW w:w="1860" w:type="dxa"/>
            <w:hideMark/>
          </w:tcPr>
          <w:p w:rsidR="002D278F" w:rsidRPr="00825AC6" w:rsidRDefault="002D278F" w:rsidP="00B329D7">
            <w:pPr>
              <w:keepLines/>
            </w:pPr>
            <w:r w:rsidRPr="00825AC6">
              <w:t>Emyr Williams</w:t>
            </w:r>
          </w:p>
        </w:tc>
        <w:tc>
          <w:tcPr>
            <w:tcW w:w="3460" w:type="dxa"/>
          </w:tcPr>
          <w:p w:rsidR="002D278F" w:rsidRPr="00825AC6" w:rsidRDefault="00C5501B" w:rsidP="00B329D7">
            <w:pPr>
              <w:keepLines/>
            </w:pPr>
            <w:r w:rsidRPr="00C5501B">
              <w:t>emyrwilliams10@btinternet.com</w:t>
            </w:r>
          </w:p>
        </w:tc>
      </w:tr>
      <w:tr w:rsidR="002D278F" w:rsidRPr="00825AC6" w:rsidTr="008B4116">
        <w:trPr>
          <w:cantSplit/>
          <w:trHeight w:val="288"/>
        </w:trPr>
        <w:tc>
          <w:tcPr>
            <w:tcW w:w="1271" w:type="dxa"/>
            <w:vMerge w:val="restart"/>
            <w:noWrap/>
            <w:hideMark/>
          </w:tcPr>
          <w:p w:rsidR="002D278F" w:rsidRPr="00825AC6" w:rsidRDefault="002D278F" w:rsidP="00B329D7">
            <w:pPr>
              <w:keepLines/>
            </w:pPr>
            <w:r w:rsidRPr="00825AC6">
              <w:t>Committee</w:t>
            </w:r>
          </w:p>
          <w:p w:rsidR="002D278F" w:rsidRPr="00825AC6" w:rsidRDefault="002D278F" w:rsidP="00B329D7">
            <w:pPr>
              <w:keepLines/>
            </w:pPr>
            <w:r w:rsidRPr="00825AC6">
              <w:t>Associates</w:t>
            </w:r>
          </w:p>
          <w:p w:rsidR="002D278F" w:rsidRPr="00825AC6" w:rsidRDefault="002D278F" w:rsidP="00B329D7">
            <w:pPr>
              <w:keepLines/>
            </w:pPr>
            <w:r w:rsidRPr="00825AC6">
              <w:t> </w:t>
            </w:r>
          </w:p>
          <w:p w:rsidR="002D278F" w:rsidRPr="00825AC6" w:rsidRDefault="002D278F" w:rsidP="00B329D7">
            <w:pPr>
              <w:keepLines/>
            </w:pPr>
            <w:r w:rsidRPr="00825AC6">
              <w:t> </w:t>
            </w:r>
          </w:p>
          <w:p w:rsidR="002D278F" w:rsidRPr="00825AC6" w:rsidRDefault="002D278F" w:rsidP="00B329D7">
            <w:pPr>
              <w:keepLines/>
            </w:pPr>
            <w:r w:rsidRPr="00825AC6">
              <w:t> </w:t>
            </w:r>
          </w:p>
          <w:p w:rsidR="002D278F" w:rsidRPr="00825AC6" w:rsidRDefault="002D278F" w:rsidP="00B329D7">
            <w:pPr>
              <w:keepLines/>
            </w:pPr>
            <w:r w:rsidRPr="00825AC6">
              <w:t> </w:t>
            </w:r>
          </w:p>
          <w:p w:rsidR="002D278F" w:rsidRPr="00825AC6" w:rsidRDefault="002D278F" w:rsidP="00B329D7">
            <w:pPr>
              <w:keepLines/>
            </w:pPr>
            <w:r w:rsidRPr="00825AC6">
              <w:t> </w:t>
            </w:r>
          </w:p>
          <w:p w:rsidR="002D278F" w:rsidRPr="00825AC6" w:rsidRDefault="002D278F" w:rsidP="00B329D7">
            <w:pPr>
              <w:keepLines/>
            </w:pPr>
            <w:r w:rsidRPr="00825AC6">
              <w:t> </w:t>
            </w:r>
          </w:p>
          <w:p w:rsidR="002D278F" w:rsidRPr="00825AC6" w:rsidRDefault="002D278F" w:rsidP="00B329D7">
            <w:pPr>
              <w:keepLines/>
            </w:pPr>
            <w:r w:rsidRPr="00825AC6">
              <w:t> </w:t>
            </w:r>
          </w:p>
          <w:p w:rsidR="002D278F" w:rsidRPr="00825AC6" w:rsidRDefault="002D278F" w:rsidP="00B329D7">
            <w:pPr>
              <w:keepLines/>
            </w:pPr>
            <w:r w:rsidRPr="00825AC6">
              <w:t> </w:t>
            </w:r>
          </w:p>
          <w:p w:rsidR="002D278F" w:rsidRPr="00825AC6" w:rsidRDefault="002D278F" w:rsidP="00B329D7">
            <w:pPr>
              <w:keepLines/>
            </w:pPr>
            <w:r w:rsidRPr="00825AC6">
              <w:t> </w:t>
            </w:r>
          </w:p>
        </w:tc>
        <w:tc>
          <w:tcPr>
            <w:tcW w:w="2589" w:type="dxa"/>
            <w:hideMark/>
          </w:tcPr>
          <w:p w:rsidR="002D278F" w:rsidRPr="00825AC6" w:rsidRDefault="002D278F" w:rsidP="00B329D7">
            <w:pPr>
              <w:keepLines/>
            </w:pPr>
            <w:r w:rsidRPr="00825AC6">
              <w:t>Viewfinder editor</w:t>
            </w:r>
          </w:p>
        </w:tc>
        <w:tc>
          <w:tcPr>
            <w:tcW w:w="1860" w:type="dxa"/>
            <w:hideMark/>
          </w:tcPr>
          <w:p w:rsidR="002D278F" w:rsidRPr="00825AC6" w:rsidRDefault="002834B1" w:rsidP="00B329D7">
            <w:pPr>
              <w:keepLines/>
            </w:pPr>
            <w:r>
              <w:t>Jim Turner</w:t>
            </w:r>
          </w:p>
        </w:tc>
        <w:tc>
          <w:tcPr>
            <w:tcW w:w="3460" w:type="dxa"/>
          </w:tcPr>
          <w:p w:rsidR="002D278F" w:rsidRPr="00825AC6" w:rsidRDefault="002834B1" w:rsidP="00B329D7">
            <w:pPr>
              <w:keepLines/>
            </w:pPr>
            <w:r w:rsidRPr="002834B1">
              <w:t>jimturneruk@yahoo.co.uk</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Webmaster</w:t>
            </w:r>
          </w:p>
        </w:tc>
        <w:tc>
          <w:tcPr>
            <w:tcW w:w="1860" w:type="dxa"/>
            <w:hideMark/>
          </w:tcPr>
          <w:p w:rsidR="002D278F" w:rsidRPr="00825AC6" w:rsidRDefault="002D278F" w:rsidP="00B329D7">
            <w:pPr>
              <w:keepLines/>
            </w:pPr>
            <w:r w:rsidRPr="00825AC6">
              <w:t>Brian Burgess</w:t>
            </w:r>
          </w:p>
        </w:tc>
        <w:tc>
          <w:tcPr>
            <w:tcW w:w="3460" w:type="dxa"/>
          </w:tcPr>
          <w:p w:rsidR="002D278F" w:rsidRPr="00825AC6" w:rsidRDefault="00D51D4B" w:rsidP="00B329D7">
            <w:pPr>
              <w:keepLines/>
            </w:pPr>
            <w:r w:rsidRPr="00D51D4B">
              <w:t>bjburgess@hotmail.co.uk</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Internal Competition Sec - Prints</w:t>
            </w:r>
          </w:p>
        </w:tc>
        <w:tc>
          <w:tcPr>
            <w:tcW w:w="1860" w:type="dxa"/>
            <w:hideMark/>
          </w:tcPr>
          <w:p w:rsidR="002D278F" w:rsidRPr="00825AC6" w:rsidRDefault="008B4116" w:rsidP="00B329D7">
            <w:pPr>
              <w:keepLines/>
            </w:pPr>
            <w:r w:rsidRPr="00825AC6">
              <w:t>Clare Long</w:t>
            </w:r>
          </w:p>
        </w:tc>
        <w:tc>
          <w:tcPr>
            <w:tcW w:w="3460" w:type="dxa"/>
          </w:tcPr>
          <w:p w:rsidR="002D278F" w:rsidRPr="00825AC6" w:rsidRDefault="008B4116" w:rsidP="00B329D7">
            <w:pPr>
              <w:keepLines/>
            </w:pPr>
            <w:r w:rsidRPr="00C5501B">
              <w:t>darryl.long1@ntlworld.com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4800F7">
              <w:t xml:space="preserve">Internal Competition Sec </w:t>
            </w:r>
            <w:r w:rsidR="00422799" w:rsidRPr="00825AC6">
              <w:t>-</w:t>
            </w:r>
            <w:r w:rsidRPr="004800F7">
              <w:t xml:space="preserve"> </w:t>
            </w:r>
            <w:r w:rsidR="00422799">
              <w:t>D</w:t>
            </w:r>
            <w:r w:rsidRPr="004800F7">
              <w:t>PI</w:t>
            </w:r>
            <w:r w:rsidR="00422799">
              <w:t>’s</w:t>
            </w:r>
          </w:p>
        </w:tc>
        <w:tc>
          <w:tcPr>
            <w:tcW w:w="1860" w:type="dxa"/>
            <w:hideMark/>
          </w:tcPr>
          <w:p w:rsidR="002D278F" w:rsidRPr="00825AC6" w:rsidRDefault="008B4116" w:rsidP="00B329D7">
            <w:pPr>
              <w:keepLines/>
            </w:pPr>
            <w:r w:rsidRPr="00825AC6">
              <w:t>David Guest</w:t>
            </w:r>
          </w:p>
        </w:tc>
        <w:tc>
          <w:tcPr>
            <w:tcW w:w="3460" w:type="dxa"/>
          </w:tcPr>
          <w:p w:rsidR="002D278F" w:rsidRPr="00825AC6" w:rsidRDefault="008B4116" w:rsidP="00B329D7">
            <w:pPr>
              <w:keepLines/>
            </w:pPr>
            <w:r w:rsidRPr="00C5501B">
              <w:t>david.m.guest@btinternet.com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Projectionist - DPIs</w:t>
            </w:r>
          </w:p>
        </w:tc>
        <w:tc>
          <w:tcPr>
            <w:tcW w:w="1860" w:type="dxa"/>
            <w:hideMark/>
          </w:tcPr>
          <w:p w:rsidR="002D278F" w:rsidRPr="00825AC6" w:rsidRDefault="002D278F" w:rsidP="00B329D7">
            <w:pPr>
              <w:keepLines/>
            </w:pPr>
            <w:r w:rsidRPr="00825AC6">
              <w:t>David Guest</w:t>
            </w:r>
          </w:p>
        </w:tc>
        <w:tc>
          <w:tcPr>
            <w:tcW w:w="3460" w:type="dxa"/>
          </w:tcPr>
          <w:p w:rsidR="002D278F" w:rsidRPr="00825AC6" w:rsidRDefault="00C5501B" w:rsidP="00B329D7">
            <w:pPr>
              <w:keepLines/>
            </w:pPr>
            <w:r w:rsidRPr="00C5501B">
              <w:t>david.m.guest@btinternet.com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Studio Group Rep</w:t>
            </w:r>
          </w:p>
        </w:tc>
        <w:tc>
          <w:tcPr>
            <w:tcW w:w="1860" w:type="dxa"/>
            <w:hideMark/>
          </w:tcPr>
          <w:p w:rsidR="002D278F" w:rsidRPr="00825AC6" w:rsidRDefault="002D278F" w:rsidP="00B329D7">
            <w:pPr>
              <w:keepLines/>
            </w:pPr>
            <w:r w:rsidRPr="00825AC6">
              <w:t>John Marshall</w:t>
            </w:r>
          </w:p>
        </w:tc>
        <w:tc>
          <w:tcPr>
            <w:tcW w:w="3460" w:type="dxa"/>
          </w:tcPr>
          <w:p w:rsidR="002D278F" w:rsidRPr="00825AC6" w:rsidRDefault="00C5501B" w:rsidP="00B329D7">
            <w:pPr>
              <w:keepLines/>
            </w:pPr>
            <w:r w:rsidRPr="00C5501B">
              <w:t>john.marshall45@btopenworld.com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Members’ Rep</w:t>
            </w:r>
          </w:p>
        </w:tc>
        <w:tc>
          <w:tcPr>
            <w:tcW w:w="1860" w:type="dxa"/>
            <w:hideMark/>
          </w:tcPr>
          <w:p w:rsidR="002D278F" w:rsidRPr="00825AC6" w:rsidRDefault="00813B8B" w:rsidP="00B329D7">
            <w:pPr>
              <w:keepLines/>
            </w:pPr>
            <w:r w:rsidRPr="00825AC6">
              <w:t xml:space="preserve">Ully </w:t>
            </w:r>
            <w:proofErr w:type="spellStart"/>
            <w:r w:rsidRPr="00825AC6">
              <w:t>Jorimann</w:t>
            </w:r>
            <w:proofErr w:type="spellEnd"/>
          </w:p>
        </w:tc>
        <w:tc>
          <w:tcPr>
            <w:tcW w:w="3460" w:type="dxa"/>
          </w:tcPr>
          <w:p w:rsidR="002D278F" w:rsidRPr="00825AC6" w:rsidRDefault="00813B8B" w:rsidP="00B329D7">
            <w:pPr>
              <w:keepLines/>
            </w:pPr>
            <w:r w:rsidRPr="00475FC5">
              <w:t>mail@ujorimann.com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Programme Sec Assistant</w:t>
            </w:r>
          </w:p>
        </w:tc>
        <w:tc>
          <w:tcPr>
            <w:tcW w:w="1860" w:type="dxa"/>
            <w:hideMark/>
          </w:tcPr>
          <w:p w:rsidR="002D278F" w:rsidRPr="00825AC6" w:rsidRDefault="002D278F" w:rsidP="00B329D7">
            <w:pPr>
              <w:keepLines/>
            </w:pPr>
            <w:r w:rsidRPr="00825AC6">
              <w:t>Ian Shaw</w:t>
            </w:r>
          </w:p>
        </w:tc>
        <w:tc>
          <w:tcPr>
            <w:tcW w:w="3460" w:type="dxa"/>
          </w:tcPr>
          <w:p w:rsidR="002D278F" w:rsidRPr="00825AC6" w:rsidRDefault="00C5501B" w:rsidP="00B329D7">
            <w:pPr>
              <w:keepLines/>
            </w:pPr>
            <w:r w:rsidRPr="00C5501B">
              <w:t>ian.shaw517@ntlworld.com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External Comp Sec</w:t>
            </w:r>
          </w:p>
        </w:tc>
        <w:tc>
          <w:tcPr>
            <w:tcW w:w="1860" w:type="dxa"/>
            <w:hideMark/>
          </w:tcPr>
          <w:p w:rsidR="002D278F" w:rsidRPr="00825AC6" w:rsidRDefault="002D278F" w:rsidP="00B329D7">
            <w:pPr>
              <w:keepLines/>
            </w:pPr>
            <w:r w:rsidRPr="00825AC6">
              <w:t>Mike Mitchell</w:t>
            </w:r>
          </w:p>
        </w:tc>
        <w:tc>
          <w:tcPr>
            <w:tcW w:w="3460" w:type="dxa"/>
          </w:tcPr>
          <w:p w:rsidR="002D278F" w:rsidRPr="00825AC6" w:rsidRDefault="00C5501B" w:rsidP="00B329D7">
            <w:pPr>
              <w:keepLines/>
            </w:pPr>
            <w:r w:rsidRPr="00C5501B">
              <w:t>mhmitchell07@hotmail.com</w:t>
            </w:r>
          </w:p>
        </w:tc>
      </w:tr>
      <w:tr w:rsidR="002D278F" w:rsidRPr="00825AC6" w:rsidTr="008B4116">
        <w:trPr>
          <w:cantSplit/>
          <w:trHeight w:val="288"/>
        </w:trPr>
        <w:tc>
          <w:tcPr>
            <w:tcW w:w="1271" w:type="dxa"/>
            <w:vMerge/>
            <w:noWrap/>
            <w:hideMark/>
          </w:tcPr>
          <w:p w:rsidR="002D278F" w:rsidRPr="00825AC6" w:rsidRDefault="002D278F" w:rsidP="00B329D7">
            <w:pPr>
              <w:keepLines/>
            </w:pPr>
          </w:p>
        </w:tc>
        <w:tc>
          <w:tcPr>
            <w:tcW w:w="2589" w:type="dxa"/>
            <w:hideMark/>
          </w:tcPr>
          <w:p w:rsidR="002D278F" w:rsidRPr="00825AC6" w:rsidRDefault="002D278F" w:rsidP="00B329D7">
            <w:pPr>
              <w:keepLines/>
            </w:pPr>
            <w:r w:rsidRPr="00825AC6">
              <w:t>Social Media</w:t>
            </w:r>
            <w:r>
              <w:t xml:space="preserve"> </w:t>
            </w:r>
            <w:r w:rsidR="00EF390E">
              <w:t xml:space="preserve">Secretary </w:t>
            </w:r>
            <w:r>
              <w:t>(</w:t>
            </w:r>
            <w:r w:rsidR="002834B1">
              <w:t>Meta (</w:t>
            </w:r>
            <w:r>
              <w:t>Facebook</w:t>
            </w:r>
            <w:r w:rsidR="002834B1">
              <w:t>)</w:t>
            </w:r>
            <w:r w:rsidR="00EE5F43">
              <w:t>, Instagram</w:t>
            </w:r>
            <w:r>
              <w:t>)</w:t>
            </w:r>
            <w:r w:rsidR="00EF390E">
              <w:t xml:space="preserve"> </w:t>
            </w:r>
          </w:p>
        </w:tc>
        <w:tc>
          <w:tcPr>
            <w:tcW w:w="1860" w:type="dxa"/>
            <w:hideMark/>
          </w:tcPr>
          <w:p w:rsidR="002D278F" w:rsidRPr="00825AC6" w:rsidRDefault="00813B8B" w:rsidP="00813B8B">
            <w:pPr>
              <w:keepLines/>
            </w:pPr>
            <w:r>
              <w:t>(vacant)</w:t>
            </w:r>
          </w:p>
        </w:tc>
        <w:tc>
          <w:tcPr>
            <w:tcW w:w="3460" w:type="dxa"/>
          </w:tcPr>
          <w:p w:rsidR="002D278F" w:rsidRPr="00825AC6" w:rsidRDefault="002D278F" w:rsidP="00B329D7">
            <w:pPr>
              <w:keepLines/>
            </w:pPr>
          </w:p>
        </w:tc>
      </w:tr>
      <w:tr w:rsidR="002D278F" w:rsidRPr="00825AC6" w:rsidTr="008B4116">
        <w:trPr>
          <w:cantSplit/>
          <w:trHeight w:val="294"/>
        </w:trPr>
        <w:tc>
          <w:tcPr>
            <w:tcW w:w="1271" w:type="dxa"/>
            <w:noWrap/>
            <w:hideMark/>
          </w:tcPr>
          <w:p w:rsidR="002D278F" w:rsidRPr="00825AC6" w:rsidRDefault="002D278F" w:rsidP="00B329D7">
            <w:pPr>
              <w:keepLines/>
            </w:pPr>
            <w:r w:rsidRPr="00825AC6">
              <w:t>Other</w:t>
            </w:r>
          </w:p>
        </w:tc>
        <w:tc>
          <w:tcPr>
            <w:tcW w:w="2589" w:type="dxa"/>
            <w:hideMark/>
          </w:tcPr>
          <w:p w:rsidR="002D278F" w:rsidRPr="00825AC6" w:rsidRDefault="002D278F" w:rsidP="00B329D7">
            <w:pPr>
              <w:keepLines/>
            </w:pPr>
            <w:r w:rsidRPr="00825AC6">
              <w:t>Honorary Auditor</w:t>
            </w:r>
          </w:p>
        </w:tc>
        <w:tc>
          <w:tcPr>
            <w:tcW w:w="1860" w:type="dxa"/>
            <w:hideMark/>
          </w:tcPr>
          <w:p w:rsidR="002D278F" w:rsidRPr="00825AC6" w:rsidRDefault="002D278F" w:rsidP="00B329D7">
            <w:pPr>
              <w:keepLines/>
            </w:pPr>
            <w:r w:rsidRPr="00825AC6">
              <w:t>Ron Smith</w:t>
            </w:r>
          </w:p>
        </w:tc>
        <w:tc>
          <w:tcPr>
            <w:tcW w:w="3460" w:type="dxa"/>
          </w:tcPr>
          <w:p w:rsidR="002D278F" w:rsidRPr="00825AC6" w:rsidRDefault="002D278F" w:rsidP="00B329D7">
            <w:pPr>
              <w:keepLines/>
            </w:pPr>
          </w:p>
        </w:tc>
      </w:tr>
    </w:tbl>
    <w:p w:rsidR="00B947B9" w:rsidRDefault="00B947B9" w:rsidP="003743F2"/>
    <w:p w:rsidR="00B947B9" w:rsidRPr="00FD656D" w:rsidRDefault="00B947B9" w:rsidP="003743F2"/>
    <w:p w:rsidR="00313D4C" w:rsidRPr="00FD656D" w:rsidRDefault="00313D4C" w:rsidP="00EE786E">
      <w:pPr>
        <w:pStyle w:val="Heading1"/>
      </w:pPr>
      <w:bookmarkStart w:id="5" w:name="_Toc179367341"/>
      <w:r w:rsidRPr="00FD656D">
        <w:t>Recommended first steps</w:t>
      </w:r>
      <w:r w:rsidR="00EF162E" w:rsidRPr="00FD656D">
        <w:t xml:space="preserve"> for new members</w:t>
      </w:r>
      <w:bookmarkEnd w:id="5"/>
    </w:p>
    <w:p w:rsidR="00313D4C" w:rsidRPr="00FD656D" w:rsidRDefault="00632F42" w:rsidP="00313D4C">
      <w:r>
        <w:t>If you did not do so when joining, it is helpful to</w:t>
      </w:r>
      <w:r w:rsidR="00313D4C" w:rsidRPr="00FD656D">
        <w:t xml:space="preserve"> look at </w:t>
      </w:r>
      <w:r>
        <w:t>our</w:t>
      </w:r>
      <w:r w:rsidR="00313D4C" w:rsidRPr="00FD656D">
        <w:t xml:space="preserve"> </w:t>
      </w:r>
      <w:r>
        <w:t xml:space="preserve">website </w:t>
      </w:r>
      <w:hyperlink r:id="rId9" w:history="1">
        <w:r>
          <w:rPr>
            <w:rStyle w:val="Hyperlink"/>
          </w:rPr>
          <w:t>www.hhps.org.uk</w:t>
        </w:r>
      </w:hyperlink>
      <w:r>
        <w:t xml:space="preserve">.  There are very useful </w:t>
      </w:r>
      <w:r w:rsidR="002439B3">
        <w:t>links on the Home Page</w:t>
      </w:r>
      <w:r>
        <w:t xml:space="preserve"> </w:t>
      </w:r>
      <w:r w:rsidRPr="00FD656D">
        <w:t xml:space="preserve">you can access without a log-in (or </w:t>
      </w:r>
      <w:r w:rsidR="00E679D3">
        <w:t xml:space="preserve">associated </w:t>
      </w:r>
      <w:r w:rsidRPr="00FD656D">
        <w:t>password)</w:t>
      </w:r>
      <w:r>
        <w:t>.</w:t>
      </w:r>
      <w:r w:rsidR="002439B3">
        <w:t xml:space="preserve">  You can also click these links from within this document.</w:t>
      </w:r>
    </w:p>
    <w:bookmarkEnd w:id="2"/>
    <w:p w:rsidR="00223D37" w:rsidRPr="00FD656D" w:rsidRDefault="00223D37" w:rsidP="002439B3">
      <w:pPr>
        <w:pStyle w:val="ListParagraph"/>
        <w:numPr>
          <w:ilvl w:val="0"/>
          <w:numId w:val="2"/>
        </w:numPr>
      </w:pPr>
      <w:r w:rsidRPr="00FD656D">
        <w:t xml:space="preserve">Click </w:t>
      </w:r>
      <w:hyperlink r:id="rId10" w:history="1">
        <w:r w:rsidRPr="00FD656D">
          <w:rPr>
            <w:rStyle w:val="Hyperlink"/>
          </w:rPr>
          <w:t>HERE</w:t>
        </w:r>
      </w:hyperlink>
      <w:r w:rsidRPr="00FD656D">
        <w:t xml:space="preserve"> for more key information </w:t>
      </w:r>
      <w:r w:rsidR="00EF162E" w:rsidRPr="00FD656D">
        <w:t xml:space="preserve">about HHPS </w:t>
      </w:r>
      <w:r w:rsidRPr="00FD656D">
        <w:t xml:space="preserve">– </w:t>
      </w:r>
      <w:bookmarkStart w:id="6" w:name="_Hlk145936510"/>
      <w:r w:rsidRPr="00FD656D">
        <w:t>Info Leaflet</w:t>
      </w:r>
      <w:bookmarkEnd w:id="6"/>
      <w:r w:rsidR="00434430">
        <w:t>.</w:t>
      </w:r>
    </w:p>
    <w:p w:rsidR="00D37C2D" w:rsidRPr="00FD656D" w:rsidRDefault="00D37C2D" w:rsidP="002439B3">
      <w:pPr>
        <w:pStyle w:val="ListParagraph"/>
        <w:numPr>
          <w:ilvl w:val="0"/>
          <w:numId w:val="2"/>
        </w:numPr>
      </w:pPr>
      <w:r w:rsidRPr="00FD656D">
        <w:t xml:space="preserve">Join Us click </w:t>
      </w:r>
      <w:hyperlink r:id="rId11" w:history="1">
        <w:r w:rsidRPr="00FD656D">
          <w:rPr>
            <w:rStyle w:val="Hyperlink"/>
          </w:rPr>
          <w:t>HERE</w:t>
        </w:r>
      </w:hyperlink>
      <w:r w:rsidR="000107FB" w:rsidRPr="00FD656D">
        <w:softHyphen/>
        <w:t xml:space="preserve"> – Membership Form (plus costs)</w:t>
      </w:r>
      <w:r w:rsidR="009A22B5">
        <w:t>, for joining and re-joining</w:t>
      </w:r>
    </w:p>
    <w:p w:rsidR="00D37C2D" w:rsidRPr="00FD656D" w:rsidRDefault="00D37C2D" w:rsidP="002439B3">
      <w:pPr>
        <w:pStyle w:val="ListParagraph"/>
        <w:numPr>
          <w:ilvl w:val="0"/>
          <w:numId w:val="2"/>
        </w:numPr>
      </w:pPr>
      <w:r w:rsidRPr="00FD656D">
        <w:t xml:space="preserve">Find us click  </w:t>
      </w:r>
      <w:hyperlink r:id="rId12" w:history="1">
        <w:r w:rsidR="006D6C8F" w:rsidRPr="00FD656D">
          <w:rPr>
            <w:rStyle w:val="Hyperlink"/>
          </w:rPr>
          <w:t>HERE</w:t>
        </w:r>
      </w:hyperlink>
      <w:r w:rsidR="000107FB" w:rsidRPr="00FD656D">
        <w:t xml:space="preserve"> – Salvation Army building address and map</w:t>
      </w:r>
    </w:p>
    <w:p w:rsidR="00DD5478" w:rsidRPr="00FD656D" w:rsidRDefault="00DD5478" w:rsidP="002439B3">
      <w:pPr>
        <w:pStyle w:val="ListParagraph"/>
        <w:numPr>
          <w:ilvl w:val="0"/>
          <w:numId w:val="2"/>
        </w:numPr>
      </w:pPr>
      <w:r w:rsidRPr="00FD656D">
        <w:t>Downloadable version of th</w:t>
      </w:r>
      <w:r w:rsidRPr="002D278F">
        <w:t>e 202</w:t>
      </w:r>
      <w:r w:rsidR="00BE3977">
        <w:t>5</w:t>
      </w:r>
      <w:r w:rsidRPr="002D278F">
        <w:t>-2</w:t>
      </w:r>
      <w:r w:rsidR="00BE3977">
        <w:t>6</w:t>
      </w:r>
      <w:r w:rsidRPr="002D278F">
        <w:t xml:space="preserve"> Pr</w:t>
      </w:r>
      <w:r w:rsidRPr="00FD656D">
        <w:t xml:space="preserve">ogramme click </w:t>
      </w:r>
      <w:hyperlink r:id="rId13" w:history="1">
        <w:r w:rsidRPr="00FD656D">
          <w:rPr>
            <w:rStyle w:val="Hyperlink"/>
          </w:rPr>
          <w:t>HERE</w:t>
        </w:r>
      </w:hyperlink>
    </w:p>
    <w:p w:rsidR="002439B3" w:rsidRDefault="00FF5088" w:rsidP="002439B3">
      <w:pPr>
        <w:pStyle w:val="ListParagraph"/>
        <w:numPr>
          <w:ilvl w:val="1"/>
          <w:numId w:val="2"/>
        </w:numPr>
      </w:pPr>
      <w:r>
        <w:t>Note t</w:t>
      </w:r>
      <w:r w:rsidR="002439B3">
        <w:t>his gets refreshed from time to time for any updates to the programme</w:t>
      </w:r>
      <w:r w:rsidR="002D278F">
        <w:t>.  The front page of the website always has the link to the latest version.</w:t>
      </w:r>
    </w:p>
    <w:p w:rsidR="00223D37" w:rsidRPr="00FD656D" w:rsidRDefault="00223D37" w:rsidP="002439B3">
      <w:pPr>
        <w:pStyle w:val="ListParagraph"/>
        <w:numPr>
          <w:ilvl w:val="0"/>
          <w:numId w:val="2"/>
        </w:numPr>
      </w:pPr>
      <w:r w:rsidRPr="00FD656D">
        <w:t xml:space="preserve">For an example of our monthly </w:t>
      </w:r>
      <w:r w:rsidR="00D208D8">
        <w:t>journal</w:t>
      </w:r>
      <w:r w:rsidRPr="00FD656D">
        <w:t xml:space="preserve"> Viewfinder, click </w:t>
      </w:r>
      <w:hyperlink r:id="rId14" w:history="1">
        <w:r w:rsidRPr="00FD656D">
          <w:rPr>
            <w:rStyle w:val="Hyperlink"/>
          </w:rPr>
          <w:t>HERE</w:t>
        </w:r>
      </w:hyperlink>
    </w:p>
    <w:p w:rsidR="00402176" w:rsidRDefault="004D1113" w:rsidP="002439B3">
      <w:pPr>
        <w:pStyle w:val="ListParagraph"/>
        <w:numPr>
          <w:ilvl w:val="0"/>
          <w:numId w:val="2"/>
        </w:numPr>
      </w:pPr>
      <w:r>
        <w:t>Meta (</w:t>
      </w:r>
      <w:r w:rsidR="00402176" w:rsidRPr="00FD656D">
        <w:t>Facebook</w:t>
      </w:r>
      <w:r>
        <w:t>)</w:t>
      </w:r>
      <w:r w:rsidR="00402176" w:rsidRPr="00FD656D">
        <w:t xml:space="preserve"> page </w:t>
      </w:r>
      <w:hyperlink r:id="rId15" w:history="1">
        <w:r w:rsidR="00223D37" w:rsidRPr="00FD656D">
          <w:rPr>
            <w:rStyle w:val="Hyperlink"/>
          </w:rPr>
          <w:t>click the Facebook logo</w:t>
        </w:r>
      </w:hyperlink>
      <w:r w:rsidR="00402176" w:rsidRPr="00FD656D">
        <w:t xml:space="preserve"> </w:t>
      </w:r>
    </w:p>
    <w:p w:rsidR="001D54D3" w:rsidRPr="00FD656D" w:rsidRDefault="001D54D3" w:rsidP="002439B3">
      <w:pPr>
        <w:pStyle w:val="ListParagraph"/>
        <w:numPr>
          <w:ilvl w:val="0"/>
          <w:numId w:val="2"/>
        </w:numPr>
      </w:pPr>
      <w:r>
        <w:t xml:space="preserve">Instagram page  </w:t>
      </w:r>
      <w:hyperlink r:id="rId16" w:history="1">
        <w:r w:rsidRPr="001D54D3">
          <w:rPr>
            <w:rStyle w:val="Hyperlink"/>
          </w:rPr>
          <w:t>https://www.instagram.com/hhpsofficial/</w:t>
        </w:r>
      </w:hyperlink>
    </w:p>
    <w:p w:rsidR="00632F42" w:rsidRPr="00FD656D" w:rsidRDefault="002439B3" w:rsidP="00632F42">
      <w:r w:rsidRPr="002439B3">
        <w:t>After joining and paying the membership fee</w:t>
      </w:r>
      <w:r w:rsidR="00632F42" w:rsidRPr="00FD656D">
        <w:t>:</w:t>
      </w:r>
    </w:p>
    <w:p w:rsidR="00316764" w:rsidRPr="00FD656D" w:rsidRDefault="00316764" w:rsidP="00313D4C">
      <w:pPr>
        <w:pStyle w:val="ListParagraph"/>
        <w:numPr>
          <w:ilvl w:val="0"/>
          <w:numId w:val="2"/>
        </w:numPr>
      </w:pPr>
      <w:r w:rsidRPr="00FD656D">
        <w:t>G</w:t>
      </w:r>
      <w:r w:rsidR="00E94838" w:rsidRPr="00FD656D">
        <w:t xml:space="preserve">et your </w:t>
      </w:r>
      <w:r w:rsidRPr="00FD656D">
        <w:t>log-in</w:t>
      </w:r>
      <w:r w:rsidR="006F6280">
        <w:t xml:space="preserve"> and password to give you full access to the website</w:t>
      </w:r>
    </w:p>
    <w:p w:rsidR="00316764" w:rsidRPr="00FD656D" w:rsidRDefault="002439B3" w:rsidP="00313D4C">
      <w:pPr>
        <w:pStyle w:val="ListParagraph"/>
        <w:numPr>
          <w:ilvl w:val="1"/>
          <w:numId w:val="2"/>
        </w:numPr>
      </w:pPr>
      <w:r w:rsidRPr="002439B3">
        <w:lastRenderedPageBreak/>
        <w:t xml:space="preserve">Email a request to </w:t>
      </w:r>
      <w:r w:rsidR="00FF5088">
        <w:t>our</w:t>
      </w:r>
      <w:r w:rsidRPr="002439B3">
        <w:t xml:space="preserve"> Treasurer</w:t>
      </w:r>
      <w:r w:rsidR="00475FC5">
        <w:t xml:space="preserve"> </w:t>
      </w:r>
      <w:r w:rsidRPr="002439B3">
        <w:t>to get your Membership Number</w:t>
      </w:r>
      <w:r>
        <w:t xml:space="preserve">.  </w:t>
      </w:r>
      <w:r w:rsidRPr="002439B3">
        <w:t>Then email your number to our Webmaster</w:t>
      </w:r>
      <w:r w:rsidR="00DD5478" w:rsidRPr="00FD656D">
        <w:t xml:space="preserve"> to request </w:t>
      </w:r>
      <w:r>
        <w:t>your</w:t>
      </w:r>
      <w:r w:rsidR="00DD5478" w:rsidRPr="00FD656D">
        <w:t xml:space="preserve"> website log-in</w:t>
      </w:r>
      <w:r w:rsidR="00EF162E" w:rsidRPr="00FD656D">
        <w:t xml:space="preserve"> and password</w:t>
      </w:r>
      <w:r w:rsidR="00DD5478" w:rsidRPr="00FD656D">
        <w:t>.</w:t>
      </w:r>
    </w:p>
    <w:p w:rsidR="00A25925" w:rsidRPr="00FD656D" w:rsidRDefault="00FE1504" w:rsidP="00A25925">
      <w:pPr>
        <w:pStyle w:val="ListParagraph"/>
        <w:numPr>
          <w:ilvl w:val="0"/>
          <w:numId w:val="2"/>
        </w:numPr>
      </w:pPr>
      <w:hyperlink r:id="rId17" w:history="1">
        <w:r w:rsidR="000F1B75" w:rsidRPr="00FD656D">
          <w:rPr>
            <w:rStyle w:val="Hyperlink"/>
          </w:rPr>
          <w:t>www.hhps.org.uk</w:t>
        </w:r>
      </w:hyperlink>
      <w:r w:rsidR="000F1B75" w:rsidRPr="00FD656D">
        <w:t xml:space="preserve">  </w:t>
      </w:r>
      <w:r w:rsidR="00EF162E" w:rsidRPr="00FD656D">
        <w:t>pages</w:t>
      </w:r>
      <w:r w:rsidR="000F1B75" w:rsidRPr="00FD656D">
        <w:t xml:space="preserve"> you can access once you have a log-in and password</w:t>
      </w:r>
    </w:p>
    <w:p w:rsidR="00A25925" w:rsidRDefault="000F1B75" w:rsidP="00A25925">
      <w:pPr>
        <w:pStyle w:val="ListParagraph"/>
        <w:numPr>
          <w:ilvl w:val="1"/>
          <w:numId w:val="2"/>
        </w:numPr>
      </w:pPr>
      <w:r w:rsidRPr="00FD656D">
        <w:t>Main w</w:t>
      </w:r>
      <w:r w:rsidR="00A25925" w:rsidRPr="00FD656D">
        <w:t>ebsite</w:t>
      </w:r>
      <w:r w:rsidR="00223D37" w:rsidRPr="00FD656D">
        <w:t>: explore the website</w:t>
      </w:r>
      <w:r w:rsidR="00E94838" w:rsidRPr="00FD656D">
        <w:t xml:space="preserve"> to get a feel for the type of information there</w:t>
      </w:r>
    </w:p>
    <w:p w:rsidR="00D01C3C" w:rsidRPr="00FD656D" w:rsidRDefault="00D01C3C" w:rsidP="00A25925">
      <w:pPr>
        <w:pStyle w:val="ListParagraph"/>
        <w:numPr>
          <w:ilvl w:val="1"/>
          <w:numId w:val="2"/>
        </w:numPr>
      </w:pPr>
      <w:r>
        <w:t>Look at the most recent issues of Viewfinder – they are excellent</w:t>
      </w:r>
    </w:p>
    <w:p w:rsidR="00A25925" w:rsidRPr="00FD656D" w:rsidRDefault="00A25925" w:rsidP="00A25925">
      <w:pPr>
        <w:pStyle w:val="ListParagraph"/>
        <w:numPr>
          <w:ilvl w:val="1"/>
          <w:numId w:val="2"/>
        </w:numPr>
      </w:pPr>
      <w:r w:rsidRPr="00FD656D">
        <w:t>Viewfinder index</w:t>
      </w:r>
      <w:r w:rsidR="003B613B" w:rsidRPr="00FD656D">
        <w:t>, Alphabetic by Keyword(s)</w:t>
      </w:r>
      <w:r w:rsidR="00223D37" w:rsidRPr="00FD656D">
        <w:t xml:space="preserve"> </w:t>
      </w:r>
      <w:hyperlink r:id="rId18" w:history="1">
        <w:r w:rsidR="00223D37" w:rsidRPr="00FD656D">
          <w:rPr>
            <w:rStyle w:val="Hyperlink"/>
          </w:rPr>
          <w:t>link</w:t>
        </w:r>
      </w:hyperlink>
      <w:r w:rsidR="00D00EB3" w:rsidRPr="00FD656D">
        <w:t xml:space="preserve">: </w:t>
      </w:r>
      <w:r w:rsidR="00223D37" w:rsidRPr="00FD656D">
        <w:t>Below</w:t>
      </w:r>
      <w:r w:rsidR="00D00EB3" w:rsidRPr="00FD656D">
        <w:t xml:space="preserve"> is a valuable </w:t>
      </w:r>
      <w:r w:rsidR="00223D37" w:rsidRPr="00FD656D">
        <w:t xml:space="preserve">starter </w:t>
      </w:r>
      <w:r w:rsidR="00D00EB3" w:rsidRPr="00FD656D">
        <w:t xml:space="preserve">list of </w:t>
      </w:r>
      <w:r w:rsidR="000F1B75" w:rsidRPr="00FD656D">
        <w:t xml:space="preserve">available </w:t>
      </w:r>
      <w:r w:rsidR="00D00EB3" w:rsidRPr="00FD656D">
        <w:t>Keywords focussed primarily on techniques:</w:t>
      </w:r>
    </w:p>
    <w:p w:rsidR="003B613B" w:rsidRPr="00FD656D" w:rsidRDefault="003B613B" w:rsidP="00B329D7">
      <w:pPr>
        <w:pStyle w:val="ListParagraph"/>
        <w:numPr>
          <w:ilvl w:val="2"/>
          <w:numId w:val="2"/>
        </w:numPr>
      </w:pPr>
      <w:r w:rsidRPr="00FD656D">
        <w:t>Calibration: monitor - Why you should calibrate your computer screen</w:t>
      </w:r>
    </w:p>
    <w:p w:rsidR="003B613B" w:rsidRPr="00FD656D" w:rsidRDefault="003B613B" w:rsidP="00B329D7">
      <w:pPr>
        <w:pStyle w:val="ListParagraph"/>
        <w:numPr>
          <w:ilvl w:val="2"/>
          <w:numId w:val="2"/>
        </w:numPr>
      </w:pPr>
      <w:r w:rsidRPr="00FD656D">
        <w:t>Composition</w:t>
      </w:r>
      <w:r w:rsidR="004C733C">
        <w:t>:</w:t>
      </w:r>
    </w:p>
    <w:p w:rsidR="00471928" w:rsidRDefault="00471928" w:rsidP="005B0F18">
      <w:pPr>
        <w:pStyle w:val="ListParagraph"/>
        <w:numPr>
          <w:ilvl w:val="3"/>
          <w:numId w:val="2"/>
        </w:numPr>
      </w:pPr>
      <w:r>
        <w:t>T</w:t>
      </w:r>
      <w:r w:rsidRPr="00471928">
        <w:t>he Rules of Composition</w:t>
      </w:r>
      <w:r>
        <w:t xml:space="preserve">  </w:t>
      </w:r>
      <w:hyperlink r:id="rId19" w:anchor="page=9" w:history="1">
        <w:r w:rsidRPr="00471928">
          <w:rPr>
            <w:rStyle w:val="Hyperlink"/>
          </w:rPr>
          <w:t>Viewfinder-2020-04, page 9</w:t>
        </w:r>
      </w:hyperlink>
    </w:p>
    <w:p w:rsidR="00471928" w:rsidRDefault="00471928" w:rsidP="005B0F18">
      <w:pPr>
        <w:pStyle w:val="ListParagraph"/>
        <w:numPr>
          <w:ilvl w:val="3"/>
          <w:numId w:val="2"/>
        </w:numPr>
      </w:pPr>
      <w:r>
        <w:t>T</w:t>
      </w:r>
      <w:r w:rsidRPr="00471928">
        <w:t>he Rules of Composition</w:t>
      </w:r>
      <w:r>
        <w:t xml:space="preserve"> – Part 2  </w:t>
      </w:r>
      <w:hyperlink r:id="rId20" w:anchor="page=12" w:history="1">
        <w:r w:rsidRPr="00471928">
          <w:rPr>
            <w:rStyle w:val="Hyperlink"/>
          </w:rPr>
          <w:t>Viewfinder-2020-05, page 12</w:t>
        </w:r>
      </w:hyperlink>
    </w:p>
    <w:p w:rsidR="00471928" w:rsidRDefault="00471928" w:rsidP="005B0F18">
      <w:pPr>
        <w:pStyle w:val="ListParagraph"/>
        <w:numPr>
          <w:ilvl w:val="3"/>
          <w:numId w:val="2"/>
        </w:numPr>
      </w:pPr>
      <w:r>
        <w:t>T</w:t>
      </w:r>
      <w:r w:rsidRPr="00471928">
        <w:t>he Rules of Composition</w:t>
      </w:r>
      <w:r>
        <w:t xml:space="preserve"> – Part 3 </w:t>
      </w:r>
      <w:hyperlink r:id="rId21" w:anchor="page=11" w:history="1">
        <w:r w:rsidRPr="00471928">
          <w:rPr>
            <w:rStyle w:val="Hyperlink"/>
          </w:rPr>
          <w:t>Viewfinder-2021-03, page 11</w:t>
        </w:r>
      </w:hyperlink>
    </w:p>
    <w:p w:rsidR="005B0F18" w:rsidRPr="00FD656D" w:rsidRDefault="005B0F18" w:rsidP="005B0F18">
      <w:pPr>
        <w:pStyle w:val="ListParagraph"/>
        <w:numPr>
          <w:ilvl w:val="3"/>
          <w:numId w:val="2"/>
        </w:numPr>
      </w:pPr>
      <w:r w:rsidRPr="00FD656D">
        <w:t>Also: Rules of Photography</w:t>
      </w:r>
    </w:p>
    <w:p w:rsidR="003B613B" w:rsidRPr="00FD656D" w:rsidRDefault="003B613B" w:rsidP="00B329D7">
      <w:pPr>
        <w:pStyle w:val="ListParagraph"/>
        <w:numPr>
          <w:ilvl w:val="2"/>
          <w:numId w:val="2"/>
        </w:numPr>
      </w:pPr>
      <w:r w:rsidRPr="00FD656D">
        <w:t>Dark Images</w:t>
      </w:r>
    </w:p>
    <w:p w:rsidR="003B613B" w:rsidRPr="00FD656D" w:rsidRDefault="003B613B" w:rsidP="00B329D7">
      <w:pPr>
        <w:pStyle w:val="ListParagraph"/>
        <w:numPr>
          <w:ilvl w:val="2"/>
          <w:numId w:val="2"/>
        </w:numPr>
      </w:pPr>
      <w:r w:rsidRPr="00FD656D">
        <w:t>Focus stacking</w:t>
      </w:r>
    </w:p>
    <w:p w:rsidR="00EE233A" w:rsidRPr="00FD656D" w:rsidRDefault="00EE233A" w:rsidP="00B329D7">
      <w:pPr>
        <w:pStyle w:val="ListParagraph"/>
        <w:numPr>
          <w:ilvl w:val="2"/>
          <w:numId w:val="2"/>
        </w:numPr>
      </w:pPr>
      <w:r w:rsidRPr="00FD656D">
        <w:t>HDR</w:t>
      </w:r>
    </w:p>
    <w:p w:rsidR="00EE233A" w:rsidRPr="00FD656D" w:rsidRDefault="00EE233A" w:rsidP="00B329D7">
      <w:pPr>
        <w:pStyle w:val="ListParagraph"/>
        <w:numPr>
          <w:ilvl w:val="2"/>
          <w:numId w:val="2"/>
        </w:numPr>
      </w:pPr>
      <w:r w:rsidRPr="00FD656D">
        <w:t>Intentional Camera Movement</w:t>
      </w:r>
      <w:r w:rsidR="008E16F4" w:rsidRPr="00FD656D">
        <w:t xml:space="preserve"> (ICM)</w:t>
      </w:r>
    </w:p>
    <w:p w:rsidR="00EE233A" w:rsidRPr="00FD656D" w:rsidRDefault="00EE233A" w:rsidP="00B329D7">
      <w:pPr>
        <w:pStyle w:val="ListParagraph"/>
        <w:numPr>
          <w:ilvl w:val="2"/>
          <w:numId w:val="2"/>
        </w:numPr>
      </w:pPr>
      <w:r w:rsidRPr="00FD656D">
        <w:t>Landscape photography Parts 1 and 2</w:t>
      </w:r>
    </w:p>
    <w:p w:rsidR="00AF7BCA" w:rsidRPr="00FD656D" w:rsidRDefault="00AF7BCA" w:rsidP="00B329D7">
      <w:pPr>
        <w:pStyle w:val="ListParagraph"/>
        <w:numPr>
          <w:ilvl w:val="2"/>
          <w:numId w:val="2"/>
        </w:numPr>
      </w:pPr>
      <w:r w:rsidRPr="00FD656D">
        <w:t>Lighting - Portrait Head-shots</w:t>
      </w:r>
    </w:p>
    <w:p w:rsidR="00AF7BCA" w:rsidRPr="00FD656D" w:rsidRDefault="00AF7BCA" w:rsidP="00B329D7">
      <w:pPr>
        <w:pStyle w:val="ListParagraph"/>
        <w:numPr>
          <w:ilvl w:val="2"/>
          <w:numId w:val="2"/>
        </w:numPr>
      </w:pPr>
      <w:r w:rsidRPr="00FD656D">
        <w:t>Macro</w:t>
      </w:r>
    </w:p>
    <w:p w:rsidR="00AF7BCA" w:rsidRPr="00FD656D" w:rsidRDefault="00AF7BCA" w:rsidP="00B329D7">
      <w:pPr>
        <w:pStyle w:val="ListParagraph"/>
        <w:numPr>
          <w:ilvl w:val="2"/>
          <w:numId w:val="2"/>
        </w:numPr>
      </w:pPr>
      <w:r w:rsidRPr="00FD656D">
        <w:t>Photoshop &amp; Lightroom - Tips for competition images</w:t>
      </w:r>
      <w:r w:rsidR="004C733C">
        <w:t xml:space="preserve">, especially see the </w:t>
      </w:r>
      <w:r w:rsidRPr="00FD656D">
        <w:t>tips on Avoiding Throwing Away Marks</w:t>
      </w:r>
      <w:r w:rsidR="004C733C">
        <w:t xml:space="preserve"> </w:t>
      </w:r>
      <w:hyperlink r:id="rId22" w:anchor="page=9" w:history="1">
        <w:r w:rsidR="004C733C" w:rsidRPr="004C733C">
          <w:rPr>
            <w:rStyle w:val="Hyperlink"/>
          </w:rPr>
          <w:t>Viewfinder-2020-02, page 9</w:t>
        </w:r>
      </w:hyperlink>
      <w:r w:rsidR="004C733C">
        <w:t>. This lists the common problems which a judge will pick up on with an image.</w:t>
      </w:r>
    </w:p>
    <w:p w:rsidR="0004099C" w:rsidRPr="00FD656D" w:rsidRDefault="0004099C" w:rsidP="00B329D7">
      <w:pPr>
        <w:pStyle w:val="ListParagraph"/>
        <w:numPr>
          <w:ilvl w:val="2"/>
          <w:numId w:val="2"/>
        </w:numPr>
      </w:pPr>
      <w:r w:rsidRPr="00FD656D">
        <w:t>Post Processing - Photoshop and Lightroom Tips Part 1: Ethics</w:t>
      </w:r>
    </w:p>
    <w:p w:rsidR="00AF7BCA" w:rsidRPr="00FD656D" w:rsidRDefault="00AF7BCA" w:rsidP="00B329D7">
      <w:pPr>
        <w:pStyle w:val="ListParagraph"/>
        <w:numPr>
          <w:ilvl w:val="2"/>
          <w:numId w:val="2"/>
        </w:numPr>
      </w:pPr>
      <w:r w:rsidRPr="00FD656D">
        <w:t>Portraits – various article</w:t>
      </w:r>
      <w:r w:rsidR="008E16F4" w:rsidRPr="00FD656D">
        <w:t>s</w:t>
      </w:r>
      <w:r w:rsidRPr="00FD656D">
        <w:t xml:space="preserve"> for people and flowers</w:t>
      </w:r>
    </w:p>
    <w:p w:rsidR="00AF7BCA" w:rsidRPr="00FD656D" w:rsidRDefault="00AF7BCA" w:rsidP="00AF7BCA">
      <w:pPr>
        <w:pStyle w:val="ListParagraph"/>
        <w:numPr>
          <w:ilvl w:val="2"/>
          <w:numId w:val="2"/>
        </w:numPr>
      </w:pPr>
      <w:r w:rsidRPr="00FD656D">
        <w:t>Print mounting (</w:t>
      </w:r>
      <w:r w:rsidR="008E16F4" w:rsidRPr="00FD656D">
        <w:t>see elsewhere in this document</w:t>
      </w:r>
      <w:r w:rsidRPr="00FD656D">
        <w:t>)</w:t>
      </w:r>
    </w:p>
    <w:p w:rsidR="00AF7BCA" w:rsidRPr="00FD656D" w:rsidRDefault="00AF7BCA" w:rsidP="00AF7BCA">
      <w:pPr>
        <w:pStyle w:val="ListParagraph"/>
        <w:numPr>
          <w:ilvl w:val="2"/>
          <w:numId w:val="2"/>
        </w:numPr>
      </w:pPr>
      <w:r w:rsidRPr="00FD656D">
        <w:t>Printing – various</w:t>
      </w:r>
      <w:r w:rsidR="00D00EB3" w:rsidRPr="00FD656D">
        <w:t xml:space="preserve"> useful articles</w:t>
      </w:r>
    </w:p>
    <w:p w:rsidR="00AF7BCA" w:rsidRPr="00FD656D" w:rsidRDefault="00AF7BCA" w:rsidP="00AF7BCA">
      <w:pPr>
        <w:pStyle w:val="ListParagraph"/>
        <w:numPr>
          <w:ilvl w:val="2"/>
          <w:numId w:val="2"/>
        </w:numPr>
      </w:pPr>
      <w:r w:rsidRPr="00FD656D">
        <w:t>Professional Printing</w:t>
      </w:r>
    </w:p>
    <w:p w:rsidR="00D00EB3" w:rsidRPr="00FD656D" w:rsidRDefault="00D00EB3" w:rsidP="00D00EB3">
      <w:pPr>
        <w:pStyle w:val="ListParagraph"/>
        <w:numPr>
          <w:ilvl w:val="2"/>
          <w:numId w:val="2"/>
        </w:numPr>
      </w:pPr>
      <w:r w:rsidRPr="00FD656D">
        <w:t>Sharpening</w:t>
      </w:r>
    </w:p>
    <w:p w:rsidR="00AF7BCA" w:rsidRPr="00FD656D" w:rsidRDefault="00D00EB3" w:rsidP="00D00EB3">
      <w:pPr>
        <w:pStyle w:val="ListParagraph"/>
        <w:numPr>
          <w:ilvl w:val="3"/>
          <w:numId w:val="2"/>
        </w:numPr>
      </w:pPr>
      <w:r w:rsidRPr="00FD656D">
        <w:t>Also: Haloes (sharpening)</w:t>
      </w:r>
    </w:p>
    <w:p w:rsidR="00D00EB3" w:rsidRPr="00FD656D" w:rsidRDefault="00D00EB3" w:rsidP="00D00EB3">
      <w:pPr>
        <w:pStyle w:val="ListParagraph"/>
        <w:numPr>
          <w:ilvl w:val="2"/>
          <w:numId w:val="2"/>
        </w:numPr>
      </w:pPr>
      <w:r w:rsidRPr="00FD656D">
        <w:t>Still life</w:t>
      </w:r>
    </w:p>
    <w:p w:rsidR="00EE786E" w:rsidRPr="00FD656D" w:rsidRDefault="00EE786E" w:rsidP="00EE786E">
      <w:r w:rsidRPr="00FD656D">
        <w:t xml:space="preserve">Please review </w:t>
      </w:r>
      <w:r w:rsidR="00E679D3">
        <w:t>HHPS’s</w:t>
      </w:r>
      <w:r w:rsidRPr="00FD656D">
        <w:t xml:space="preserve"> </w:t>
      </w:r>
      <w:r w:rsidR="00E679D3" w:rsidRPr="00FD656D">
        <w:t>Code of Conduct</w:t>
      </w:r>
      <w:r w:rsidRPr="00FD656D">
        <w:t xml:space="preserve"> on the website:</w:t>
      </w:r>
    </w:p>
    <w:p w:rsidR="00E679D3" w:rsidRDefault="00EE786E" w:rsidP="00EE786E">
      <w:pPr>
        <w:pStyle w:val="ListParagraph"/>
        <w:numPr>
          <w:ilvl w:val="0"/>
          <w:numId w:val="4"/>
        </w:numPr>
      </w:pPr>
      <w:r w:rsidRPr="00FD656D">
        <w:t xml:space="preserve">Code of Conduct </w:t>
      </w:r>
      <w:hyperlink r:id="rId23" w:history="1">
        <w:r w:rsidRPr="00FD656D">
          <w:rPr>
            <w:rStyle w:val="Hyperlink"/>
          </w:rPr>
          <w:t>https://hhps.org.uk/index.php/code-of-conduct/</w:t>
        </w:r>
      </w:hyperlink>
      <w:r w:rsidRPr="00FD656D">
        <w:t xml:space="preserve"> </w:t>
      </w:r>
      <w:r w:rsidRPr="00FD656D">
        <w:br/>
        <w:t>or on website under Information &gt; Code of Conduct</w:t>
      </w:r>
      <w:r w:rsidR="00E679D3">
        <w:t>.</w:t>
      </w:r>
    </w:p>
    <w:p w:rsidR="00EE786E" w:rsidRPr="00FD656D" w:rsidRDefault="00E679D3" w:rsidP="00EE786E">
      <w:pPr>
        <w:pStyle w:val="ListParagraph"/>
        <w:numPr>
          <w:ilvl w:val="0"/>
          <w:numId w:val="4"/>
        </w:numPr>
      </w:pPr>
      <w:r>
        <w:t>We expect you to comply with the club’s Code of Conduct.</w:t>
      </w:r>
    </w:p>
    <w:p w:rsidR="00EE786E" w:rsidRPr="00FD656D" w:rsidRDefault="00EE786E" w:rsidP="00EE786E">
      <w:r w:rsidRPr="00FD656D">
        <w:t>You may also want to review:</w:t>
      </w:r>
    </w:p>
    <w:p w:rsidR="00EE786E" w:rsidRPr="00FD656D" w:rsidRDefault="00EE786E" w:rsidP="00EE786E">
      <w:pPr>
        <w:pStyle w:val="ListParagraph"/>
        <w:numPr>
          <w:ilvl w:val="0"/>
          <w:numId w:val="4"/>
        </w:numPr>
      </w:pPr>
      <w:r w:rsidRPr="00FD656D">
        <w:t xml:space="preserve">Constitution </w:t>
      </w:r>
      <w:hyperlink r:id="rId24" w:history="1">
        <w:r w:rsidRPr="00FD656D">
          <w:rPr>
            <w:rStyle w:val="Hyperlink"/>
          </w:rPr>
          <w:t>https://hhps.org.uk/index.php/constitution/</w:t>
        </w:r>
      </w:hyperlink>
      <w:r w:rsidRPr="00FD656D">
        <w:t xml:space="preserve">  </w:t>
      </w:r>
    </w:p>
    <w:p w:rsidR="00EE786E" w:rsidRPr="00FD656D" w:rsidRDefault="00EE786E" w:rsidP="00EE786E">
      <w:pPr>
        <w:pStyle w:val="ListParagraph"/>
        <w:numPr>
          <w:ilvl w:val="0"/>
          <w:numId w:val="4"/>
        </w:numPr>
      </w:pPr>
      <w:r w:rsidRPr="00FD656D">
        <w:t xml:space="preserve">Privacy Statement </w:t>
      </w:r>
      <w:hyperlink r:id="rId25" w:history="1">
        <w:r w:rsidRPr="00FD656D">
          <w:rPr>
            <w:rStyle w:val="Hyperlink"/>
          </w:rPr>
          <w:t>https://hhps.org.uk/index.php/privacy-statement/</w:t>
        </w:r>
      </w:hyperlink>
      <w:r w:rsidRPr="00FD656D">
        <w:t xml:space="preserve"> </w:t>
      </w:r>
    </w:p>
    <w:p w:rsidR="004732C3" w:rsidRDefault="00417E0B" w:rsidP="00653FA7">
      <w:r>
        <w:t xml:space="preserve">David </w:t>
      </w:r>
      <w:proofErr w:type="gramStart"/>
      <w:r>
        <w:t xml:space="preserve">Howard </w:t>
      </w:r>
      <w:r w:rsidR="004732C3">
        <w:t xml:space="preserve"> is</w:t>
      </w:r>
      <w:proofErr w:type="gramEnd"/>
      <w:r w:rsidR="004732C3">
        <w:t xml:space="preserve"> our </w:t>
      </w:r>
      <w:r w:rsidR="000F1B75" w:rsidRPr="00FD656D">
        <w:t>Members’ Representative</w:t>
      </w:r>
      <w:r>
        <w:t>.  The</w:t>
      </w:r>
      <w:r w:rsidR="004732C3">
        <w:t xml:space="preserve"> </w:t>
      </w:r>
      <w:r w:rsidR="00954545" w:rsidRPr="00FD656D">
        <w:t xml:space="preserve">Members’ Representative </w:t>
      </w:r>
      <w:r w:rsidR="00954545">
        <w:t xml:space="preserve">flyer </w:t>
      </w:r>
      <w:r>
        <w:t xml:space="preserve">shows </w:t>
      </w:r>
      <w:r w:rsidR="004732C3">
        <w:t xml:space="preserve">he is </w:t>
      </w:r>
      <w:r w:rsidR="004732C3" w:rsidRPr="004732C3">
        <w:t>your initial go-to person for</w:t>
      </w:r>
      <w:r w:rsidR="004732C3">
        <w:t>:</w:t>
      </w:r>
    </w:p>
    <w:p w:rsidR="004732C3" w:rsidRDefault="004732C3" w:rsidP="00564288">
      <w:pPr>
        <w:pStyle w:val="ListParagraph"/>
        <w:numPr>
          <w:ilvl w:val="0"/>
          <w:numId w:val="14"/>
        </w:numPr>
      </w:pPr>
      <w:r>
        <w:t xml:space="preserve">Questions about the club </w:t>
      </w:r>
    </w:p>
    <w:p w:rsidR="004732C3" w:rsidRDefault="004732C3" w:rsidP="00564288">
      <w:pPr>
        <w:pStyle w:val="ListParagraph"/>
        <w:numPr>
          <w:ilvl w:val="0"/>
          <w:numId w:val="14"/>
        </w:numPr>
      </w:pPr>
      <w:r>
        <w:t>Questions about activities</w:t>
      </w:r>
    </w:p>
    <w:p w:rsidR="004732C3" w:rsidRDefault="004732C3" w:rsidP="00564288">
      <w:pPr>
        <w:pStyle w:val="ListParagraph"/>
        <w:numPr>
          <w:ilvl w:val="0"/>
          <w:numId w:val="14"/>
        </w:numPr>
      </w:pPr>
      <w:r>
        <w:t>Concerns and questions you would like me to present for discussion to the committee</w:t>
      </w:r>
    </w:p>
    <w:p w:rsidR="004732C3" w:rsidRDefault="004732C3" w:rsidP="00564288">
      <w:pPr>
        <w:pStyle w:val="ListParagraph"/>
        <w:numPr>
          <w:ilvl w:val="0"/>
          <w:numId w:val="14"/>
        </w:numPr>
      </w:pPr>
      <w:r>
        <w:lastRenderedPageBreak/>
        <w:t>Feedback about club matters.</w:t>
      </w:r>
    </w:p>
    <w:p w:rsidR="005C3D6D" w:rsidRPr="00FD656D" w:rsidRDefault="00417E0B" w:rsidP="002D278F">
      <w:proofErr w:type="gramStart"/>
      <w:r>
        <w:t xml:space="preserve">David’s </w:t>
      </w:r>
      <w:r w:rsidR="004732C3">
        <w:t xml:space="preserve"> flyer</w:t>
      </w:r>
      <w:proofErr w:type="gramEnd"/>
      <w:r w:rsidR="004732C3">
        <w:t xml:space="preserve"> also </w:t>
      </w:r>
      <w:r w:rsidR="00475FC5">
        <w:t>reminds you of</w:t>
      </w:r>
      <w:r w:rsidR="000F1B75" w:rsidRPr="00FD656D">
        <w:t xml:space="preserve"> the names and roles of the committee members</w:t>
      </w:r>
      <w:r w:rsidR="005C3D6D">
        <w:t>.</w:t>
      </w:r>
      <w:r w:rsidR="002D278F" w:rsidRPr="00FD656D">
        <w:t xml:space="preserve"> </w:t>
      </w:r>
    </w:p>
    <w:p w:rsidR="00850074" w:rsidRPr="00850074" w:rsidRDefault="00850074" w:rsidP="00850074"/>
    <w:p w:rsidR="004A6357" w:rsidRDefault="004A6357" w:rsidP="004A6357">
      <w:pPr>
        <w:pStyle w:val="Heading1"/>
      </w:pPr>
      <w:bookmarkStart w:id="7" w:name="_Toc179367342"/>
      <w:r>
        <w:t>Having your images judged</w:t>
      </w:r>
      <w:bookmarkEnd w:id="7"/>
    </w:p>
    <w:p w:rsidR="004A6357" w:rsidRDefault="004A6357" w:rsidP="004A6357">
      <w:r>
        <w:t xml:space="preserve">In any walk of life, receiving honest feedback can sometimes feel painful but is almost always valuable.  </w:t>
      </w:r>
      <w:r w:rsidRPr="00FD656D">
        <w:t xml:space="preserve">Having your images judged </w:t>
      </w:r>
      <w:r>
        <w:t>is no different.  It is great when a judge praises your image and gives you a high score; not so great when they don’t “get it” or don’t like it and give you a low score.</w:t>
      </w:r>
    </w:p>
    <w:p w:rsidR="004A6357" w:rsidRDefault="004A6357" w:rsidP="004A6357">
      <w:r>
        <w:t xml:space="preserve">Judges, like everyone else make mistakes sometimes.  They also have their own personal preferences which they seek to avoid influencing their marks, but sometimes </w:t>
      </w:r>
      <w:proofErr w:type="gramStart"/>
      <w:r>
        <w:t>shows</w:t>
      </w:r>
      <w:proofErr w:type="gramEnd"/>
      <w:r>
        <w:t xml:space="preserve"> through.  Judges see many images and crave novelty and images with impact.  In addition, although the technical aspects of an image can be evaluated by fairly specific criteria, the artistic aspects are much more a matter of opinion.  The key point is that the large majority of judges’ comments and scores are insightful and correct.</w:t>
      </w:r>
    </w:p>
    <w:p w:rsidR="004A6357" w:rsidRDefault="004A6357" w:rsidP="004A6357">
      <w:r>
        <w:t xml:space="preserve">Judges are also unpaid volunteers who give up their time </w:t>
      </w:r>
      <w:r w:rsidR="00C5501B">
        <w:t>(</w:t>
      </w:r>
      <w:r w:rsidR="00AD3A31">
        <w:t>to organise</w:t>
      </w:r>
      <w:r w:rsidR="00C5501B">
        <w:t xml:space="preserve">, travel to </w:t>
      </w:r>
      <w:r w:rsidR="00AD3A31">
        <w:t xml:space="preserve">us </w:t>
      </w:r>
      <w:r w:rsidR="00C5501B">
        <w:t>and judge</w:t>
      </w:r>
      <w:r w:rsidR="00AD3A31">
        <w:t xml:space="preserve"> our images</w:t>
      </w:r>
      <w:r w:rsidR="00C5501B">
        <w:t xml:space="preserve">) </w:t>
      </w:r>
      <w:r>
        <w:t>to make our competitions possible and teach us a lot.</w:t>
      </w:r>
    </w:p>
    <w:p w:rsidR="004A6357" w:rsidRDefault="004A6357" w:rsidP="004A6357">
      <w:r>
        <w:t xml:space="preserve">I should emphasise that the most important person to please in your photography is yourself.  For competitions you simply want to enter images that please yourself </w:t>
      </w:r>
      <w:r w:rsidRPr="00800BCA">
        <w:rPr>
          <w:i/>
          <w:iCs/>
        </w:rPr>
        <w:t>and</w:t>
      </w:r>
      <w:r>
        <w:t xml:space="preserve"> the judge.</w:t>
      </w:r>
    </w:p>
    <w:p w:rsidR="004A6357" w:rsidRDefault="004A6357" w:rsidP="004A6357">
      <w:r>
        <w:t xml:space="preserve">It is also worth knowing that only the Competition Secretary knows the authors of the images being judged.  </w:t>
      </w:r>
      <w:r w:rsidR="00AD3A31">
        <w:t>So the judging is impartial.</w:t>
      </w:r>
    </w:p>
    <w:p w:rsidR="004A6357" w:rsidRDefault="004A6357" w:rsidP="004A6357">
      <w:r>
        <w:t>So my message here is to be brave and enter the competitions and benefit from the judges’ feedback.  From the good feedback you will reinforce what to repeat; from the criticisms you will learn what to avoid next time - e</w:t>
      </w:r>
      <w:r w:rsidRPr="00FD656D">
        <w:t>ither way you learn a lot</w:t>
      </w:r>
      <w:r>
        <w:t xml:space="preserve">. </w:t>
      </w:r>
    </w:p>
    <w:p w:rsidR="004A6357" w:rsidRDefault="004A6357" w:rsidP="004A6357"/>
    <w:p w:rsidR="004A6357" w:rsidRDefault="004A6357" w:rsidP="004A6357">
      <w:pPr>
        <w:pStyle w:val="Heading1"/>
      </w:pPr>
      <w:bookmarkStart w:id="8" w:name="_Toc179367343"/>
      <w:r w:rsidRPr="004A6357">
        <w:t>Overall Photographic Process</w:t>
      </w:r>
      <w:bookmarkEnd w:id="8"/>
    </w:p>
    <w:p w:rsidR="004A6357" w:rsidRDefault="004A6357" w:rsidP="004A6357">
      <w:r>
        <w:t>An outline overall process is to:</w:t>
      </w:r>
    </w:p>
    <w:p w:rsidR="004A6357" w:rsidRPr="004A6357" w:rsidRDefault="004A6357" w:rsidP="00564288">
      <w:pPr>
        <w:pStyle w:val="ListParagraph"/>
        <w:numPr>
          <w:ilvl w:val="0"/>
          <w:numId w:val="24"/>
        </w:numPr>
      </w:pPr>
      <w:r w:rsidRPr="004A6357">
        <w:t>Find and evolve your personal style</w:t>
      </w:r>
    </w:p>
    <w:p w:rsidR="004A6357" w:rsidRPr="004A6357" w:rsidRDefault="004A6357" w:rsidP="00564288">
      <w:pPr>
        <w:pStyle w:val="ListParagraph"/>
        <w:numPr>
          <w:ilvl w:val="1"/>
          <w:numId w:val="24"/>
        </w:numPr>
      </w:pPr>
      <w:r w:rsidRPr="004A6357">
        <w:t>Interests; genres; visual style; ambitions; in-camera vs on computer; planned vs emergent</w:t>
      </w:r>
    </w:p>
    <w:p w:rsidR="004A6357" w:rsidRPr="004A6357" w:rsidRDefault="004A6357" w:rsidP="00564288">
      <w:pPr>
        <w:pStyle w:val="ListParagraph"/>
        <w:numPr>
          <w:ilvl w:val="1"/>
          <w:numId w:val="24"/>
        </w:numPr>
      </w:pPr>
      <w:r w:rsidRPr="004A6357">
        <w:t>Continuous learning from multiple sources</w:t>
      </w:r>
    </w:p>
    <w:p w:rsidR="004A6357" w:rsidRPr="004A6357" w:rsidRDefault="004A6357" w:rsidP="00564288">
      <w:pPr>
        <w:pStyle w:val="ListParagraph"/>
        <w:numPr>
          <w:ilvl w:val="1"/>
          <w:numId w:val="24"/>
        </w:numPr>
      </w:pPr>
      <w:r w:rsidRPr="004A6357">
        <w:t xml:space="preserve">Is post processing for you cheating or letting your artistic talents </w:t>
      </w:r>
      <w:proofErr w:type="gramStart"/>
      <w:r w:rsidRPr="004A6357">
        <w:t>roam</w:t>
      </w:r>
      <w:proofErr w:type="gramEnd"/>
      <w:r w:rsidRPr="004A6357">
        <w:t xml:space="preserve"> free?</w:t>
      </w:r>
    </w:p>
    <w:p w:rsidR="004A6357" w:rsidRPr="004A6357" w:rsidRDefault="004A6357" w:rsidP="00564288">
      <w:pPr>
        <w:pStyle w:val="ListParagraph"/>
        <w:numPr>
          <w:ilvl w:val="0"/>
          <w:numId w:val="24"/>
        </w:numPr>
      </w:pPr>
      <w:r w:rsidRPr="004A6357">
        <w:t>Plan a shoot: decide your goal + prepare</w:t>
      </w:r>
    </w:p>
    <w:p w:rsidR="004A6357" w:rsidRPr="004A6357" w:rsidRDefault="004A6357" w:rsidP="00564288">
      <w:pPr>
        <w:pStyle w:val="ListParagraph"/>
        <w:numPr>
          <w:ilvl w:val="0"/>
          <w:numId w:val="24"/>
        </w:numPr>
      </w:pPr>
      <w:r w:rsidRPr="004A6357">
        <w:t>Capture an image: pre-visualise + set-up + adjust scene + capture +/- repeat</w:t>
      </w:r>
    </w:p>
    <w:p w:rsidR="004A6357" w:rsidRPr="004A6357" w:rsidRDefault="004A6357" w:rsidP="00564288">
      <w:pPr>
        <w:pStyle w:val="ListParagraph"/>
        <w:numPr>
          <w:ilvl w:val="1"/>
          <w:numId w:val="24"/>
        </w:numPr>
      </w:pPr>
      <w:r w:rsidRPr="004A6357">
        <w:t>Do everything you can to get it right in-camera (but enjoy happy surprises)</w:t>
      </w:r>
    </w:p>
    <w:p w:rsidR="004A6357" w:rsidRPr="004A6357" w:rsidRDefault="004A6357" w:rsidP="00564288">
      <w:pPr>
        <w:pStyle w:val="ListParagraph"/>
        <w:numPr>
          <w:ilvl w:val="1"/>
          <w:numId w:val="24"/>
        </w:numPr>
      </w:pPr>
      <w:r w:rsidRPr="004A6357">
        <w:t>Tell a story, be dynamic, be creative, be different, have impact</w:t>
      </w:r>
    </w:p>
    <w:p w:rsidR="004A6357" w:rsidRPr="004A6357" w:rsidRDefault="004A6357" w:rsidP="00564288">
      <w:pPr>
        <w:pStyle w:val="ListParagraph"/>
        <w:numPr>
          <w:ilvl w:val="0"/>
          <w:numId w:val="24"/>
        </w:numPr>
      </w:pPr>
      <w:r w:rsidRPr="004A6357">
        <w:t>Post-processing</w:t>
      </w:r>
    </w:p>
    <w:p w:rsidR="004A6357" w:rsidRPr="004A6357" w:rsidRDefault="004A6357" w:rsidP="00564288">
      <w:pPr>
        <w:pStyle w:val="ListParagraph"/>
        <w:numPr>
          <w:ilvl w:val="1"/>
          <w:numId w:val="24"/>
        </w:numPr>
      </w:pPr>
      <w:r w:rsidRPr="004A6357">
        <w:t>Understand your target audience (your family, you, you and a judge, other)</w:t>
      </w:r>
    </w:p>
    <w:p w:rsidR="004A6357" w:rsidRPr="004A6357" w:rsidRDefault="004A6357" w:rsidP="00564288">
      <w:pPr>
        <w:pStyle w:val="ListParagraph"/>
        <w:numPr>
          <w:ilvl w:val="1"/>
          <w:numId w:val="24"/>
        </w:numPr>
      </w:pPr>
      <w:r w:rsidRPr="004A6357">
        <w:t>Don’t merely accept the scene as seen</w:t>
      </w:r>
      <w:r w:rsidR="00A949A8">
        <w:t xml:space="preserve"> (would an artist paint it exactly like this?)</w:t>
      </w:r>
    </w:p>
    <w:p w:rsidR="004A6357" w:rsidRPr="004A6357" w:rsidRDefault="004A6357" w:rsidP="00564288">
      <w:pPr>
        <w:pStyle w:val="ListParagraph"/>
        <w:numPr>
          <w:ilvl w:val="1"/>
          <w:numId w:val="24"/>
        </w:numPr>
      </w:pPr>
      <w:r w:rsidRPr="004A6357">
        <w:t>Re-visualise improvement through significant change (but enjoy happy surprises)</w:t>
      </w:r>
    </w:p>
    <w:p w:rsidR="004A6357" w:rsidRPr="004A6357" w:rsidRDefault="004A6357" w:rsidP="00564288">
      <w:pPr>
        <w:pStyle w:val="ListParagraph"/>
        <w:numPr>
          <w:ilvl w:val="1"/>
          <w:numId w:val="24"/>
        </w:numPr>
      </w:pPr>
      <w:r w:rsidRPr="004A6357">
        <w:t>Once fundamental image chosen, tune to enhance and eliminate all imperfections</w:t>
      </w:r>
    </w:p>
    <w:p w:rsidR="004A6357" w:rsidRPr="004A6357" w:rsidRDefault="004A6357" w:rsidP="00564288">
      <w:pPr>
        <w:pStyle w:val="ListParagraph"/>
        <w:numPr>
          <w:ilvl w:val="1"/>
          <w:numId w:val="24"/>
        </w:numPr>
      </w:pPr>
      <w:r w:rsidRPr="004A6357">
        <w:t>Tailor for your output medium</w:t>
      </w:r>
    </w:p>
    <w:p w:rsidR="004A6357" w:rsidRPr="004A6357" w:rsidRDefault="004A6357" w:rsidP="00564288">
      <w:pPr>
        <w:pStyle w:val="ListParagraph"/>
        <w:numPr>
          <w:ilvl w:val="0"/>
          <w:numId w:val="24"/>
        </w:numPr>
      </w:pPr>
      <w:r w:rsidRPr="004A6357">
        <w:lastRenderedPageBreak/>
        <w:t>Share and get feedback</w:t>
      </w:r>
    </w:p>
    <w:p w:rsidR="004A6357" w:rsidRDefault="004A6357" w:rsidP="00564288">
      <w:pPr>
        <w:pStyle w:val="ListParagraph"/>
        <w:numPr>
          <w:ilvl w:val="0"/>
          <w:numId w:val="24"/>
        </w:numPr>
      </w:pPr>
      <w:r w:rsidRPr="004A6357">
        <w:t>Market your work</w:t>
      </w:r>
    </w:p>
    <w:p w:rsidR="004A6357" w:rsidRPr="00617128" w:rsidRDefault="004A6357" w:rsidP="004A6357"/>
    <w:p w:rsidR="008945A1" w:rsidRPr="00FD656D" w:rsidRDefault="008945A1" w:rsidP="00EE786E">
      <w:pPr>
        <w:pStyle w:val="Heading1"/>
      </w:pPr>
      <w:bookmarkStart w:id="9" w:name="_Toc179367344"/>
      <w:r w:rsidRPr="00FD656D">
        <w:t>Tips on deciding if an image is better as a print or a DPI</w:t>
      </w:r>
      <w:bookmarkEnd w:id="9"/>
    </w:p>
    <w:p w:rsidR="008945A1" w:rsidRPr="00FD656D" w:rsidRDefault="008945A1" w:rsidP="008945A1">
      <w:r w:rsidRPr="00FD656D">
        <w:t>DPI images are best suited to:</w:t>
      </w:r>
    </w:p>
    <w:p w:rsidR="008945A1" w:rsidRPr="00FD656D" w:rsidRDefault="008945A1" w:rsidP="00564288">
      <w:pPr>
        <w:pStyle w:val="ListParagraph"/>
        <w:numPr>
          <w:ilvl w:val="0"/>
          <w:numId w:val="10"/>
        </w:numPr>
      </w:pPr>
      <w:r w:rsidRPr="00FD656D">
        <w:t xml:space="preserve">Landscape </w:t>
      </w:r>
      <w:r w:rsidR="00D01C3C">
        <w:t xml:space="preserve">orientation </w:t>
      </w:r>
      <w:r w:rsidRPr="00FD656D">
        <w:t>images rather th</w:t>
      </w:r>
      <w:r w:rsidR="00EB601C">
        <w:t>a</w:t>
      </w:r>
      <w:r w:rsidRPr="00FD656D">
        <w:t xml:space="preserve">n portrait ones (since </w:t>
      </w:r>
      <w:r w:rsidR="0049133E">
        <w:t>DPIs</w:t>
      </w:r>
      <w:r w:rsidR="0049133E" w:rsidRPr="00FD656D">
        <w:t xml:space="preserve"> must be a maximum of 1600 pixels in width; and a maximum of 1200 pixels in height</w:t>
      </w:r>
      <w:r w:rsidRPr="00FD656D">
        <w:t>)</w:t>
      </w:r>
      <w:r w:rsidR="00954545">
        <w:t>.  However, many DPIs are portrait images</w:t>
      </w:r>
      <w:r w:rsidR="0049133E">
        <w:t xml:space="preserve"> (and so are often 900 x 1200 pixels)</w:t>
      </w:r>
      <w:r w:rsidR="00954545">
        <w:t>.</w:t>
      </w:r>
    </w:p>
    <w:p w:rsidR="008945A1" w:rsidRPr="00FD656D" w:rsidRDefault="008945A1" w:rsidP="00564288">
      <w:pPr>
        <w:pStyle w:val="ListParagraph"/>
        <w:numPr>
          <w:ilvl w:val="0"/>
          <w:numId w:val="10"/>
        </w:numPr>
      </w:pPr>
      <w:r w:rsidRPr="00FD656D">
        <w:t xml:space="preserve">Odd aspect rations (ratio of </w:t>
      </w:r>
      <w:r w:rsidR="00F66B21" w:rsidRPr="00FD656D">
        <w:t xml:space="preserve">the width to height) can be used.  This can also be true for prints, but only if you cut your own </w:t>
      </w:r>
      <w:proofErr w:type="gramStart"/>
      <w:r w:rsidR="00F66B21" w:rsidRPr="00FD656D">
        <w:t>apertures (which requires</w:t>
      </w:r>
      <w:proofErr w:type="gramEnd"/>
      <w:r w:rsidR="00F66B21" w:rsidRPr="00FD656D">
        <w:t xml:space="preserve"> a mount cutter to get a nice bevelled edge</w:t>
      </w:r>
      <w:r w:rsidR="00D64C5C">
        <w:t xml:space="preserve"> – see under the “Mounting prints” section for info on mount cutters</w:t>
      </w:r>
      <w:r w:rsidR="00F66B21" w:rsidRPr="00FD656D">
        <w:t>).</w:t>
      </w:r>
    </w:p>
    <w:p w:rsidR="008945A1" w:rsidRPr="00FD656D" w:rsidRDefault="008945A1" w:rsidP="008945A1">
      <w:r w:rsidRPr="00FD656D">
        <w:t>Prints are best suited to:</w:t>
      </w:r>
    </w:p>
    <w:p w:rsidR="008945A1" w:rsidRPr="00FD656D" w:rsidRDefault="00F66B21" w:rsidP="00564288">
      <w:pPr>
        <w:pStyle w:val="ListParagraph"/>
        <w:numPr>
          <w:ilvl w:val="0"/>
          <w:numId w:val="9"/>
        </w:numPr>
      </w:pPr>
      <w:r w:rsidRPr="00FD656D">
        <w:t>Images which are high key (i.e. are very light overall)</w:t>
      </w:r>
      <w:r w:rsidR="009659DB" w:rsidRPr="00FD656D">
        <w:t>.  With DPIs, these prove glaring.</w:t>
      </w:r>
    </w:p>
    <w:p w:rsidR="00F66B21" w:rsidRPr="00FD656D" w:rsidRDefault="00F66B21" w:rsidP="00564288">
      <w:pPr>
        <w:pStyle w:val="ListParagraph"/>
        <w:numPr>
          <w:ilvl w:val="0"/>
          <w:numId w:val="9"/>
        </w:numPr>
      </w:pPr>
      <w:r w:rsidRPr="00FD656D">
        <w:t>Images with subtle changes in tones.</w:t>
      </w:r>
      <w:r w:rsidR="009659DB" w:rsidRPr="00FD656D">
        <w:t xml:space="preserve">  Since prints are much higher resolution than the 1600 x 1200 pixels maxim</w:t>
      </w:r>
      <w:r w:rsidR="00C95510">
        <w:t>a</w:t>
      </w:r>
      <w:r w:rsidR="009659DB" w:rsidRPr="00FD656D">
        <w:t xml:space="preserve"> allowed in DPIs, they can show much smoother graduations in tones and colours.</w:t>
      </w:r>
    </w:p>
    <w:p w:rsidR="009659DB" w:rsidRDefault="009659DB" w:rsidP="00564288">
      <w:pPr>
        <w:pStyle w:val="ListParagraph"/>
        <w:numPr>
          <w:ilvl w:val="0"/>
          <w:numId w:val="9"/>
        </w:numPr>
      </w:pPr>
      <w:r w:rsidRPr="00FD656D">
        <w:t>Images which look better on textured paper.  If you want more info on this, try Google or ask John Humphrey (which is pretty much the same thing!).</w:t>
      </w:r>
    </w:p>
    <w:p w:rsidR="00A949A8" w:rsidRDefault="00A949A8" w:rsidP="00A949A8"/>
    <w:p w:rsidR="00A949A8" w:rsidRDefault="00A949A8" w:rsidP="00A949A8">
      <w:pPr>
        <w:pStyle w:val="Heading1"/>
      </w:pPr>
      <w:bookmarkStart w:id="10" w:name="_Toc179367345"/>
      <w:r>
        <w:t>Image sizes for Instagram</w:t>
      </w:r>
      <w:bookmarkEnd w:id="10"/>
    </w:p>
    <w:p w:rsidR="00D45105" w:rsidRDefault="00CD5962" w:rsidP="00D45105">
      <w:r>
        <w:t>We publicise the club through various means, including social media.  We use both Meta (formerly Facebook) and Instagram</w:t>
      </w:r>
      <w:r w:rsidR="004D1113">
        <w:t xml:space="preserve"> (also owned by Meta)</w:t>
      </w:r>
      <w:r>
        <w:t>.</w:t>
      </w:r>
      <w:r w:rsidR="00D45105">
        <w:t xml:space="preserve">Instagram has traditionally focussed on easy photo sharing rather than picture quality.  For this reason, images uploaded to Instagram should be published in one of three main formats (of image sizes and aspect ratios).  If uploaded in larger formats, they will be automatically compressed and/or cropped. </w:t>
      </w:r>
      <w:r w:rsidR="00D45105" w:rsidRPr="00E75F1D">
        <w:t xml:space="preserve"> </w:t>
      </w:r>
      <w:r w:rsidR="00D45105">
        <w:t>Pictures that are bigger or smaller - or that have different aspect ratios - can still be uploaded to Instagram; however, the platform will recompress them and force a crop, resulting in a loss of quality that may be disappointing.</w:t>
      </w:r>
    </w:p>
    <w:p w:rsidR="00D45105" w:rsidRDefault="00D45105" w:rsidP="00D45105">
      <w:r>
        <w:t xml:space="preserve">Pictures provided by members to the </w:t>
      </w:r>
      <w:r w:rsidRPr="00EF390E">
        <w:t>Social Media Secretary</w:t>
      </w:r>
      <w:r>
        <w:t xml:space="preserve"> for publication on our new Instagram site should therefore be jpg files in one of the three standard sizes and aspect ratios used by Instagram for pictures (Instagram post size):</w:t>
      </w:r>
    </w:p>
    <w:p w:rsidR="00D45105" w:rsidRDefault="00D45105" w:rsidP="00564288">
      <w:pPr>
        <w:pStyle w:val="ListParagraph"/>
        <w:numPr>
          <w:ilvl w:val="0"/>
          <w:numId w:val="27"/>
        </w:numPr>
      </w:pPr>
      <w:r>
        <w:t>Square - Ideal square photo size: 1080 x 1080 pixels; 1:1 aspect ratio.</w:t>
      </w:r>
    </w:p>
    <w:p w:rsidR="00D45105" w:rsidRDefault="00D45105" w:rsidP="00564288">
      <w:pPr>
        <w:pStyle w:val="ListParagraph"/>
        <w:numPr>
          <w:ilvl w:val="0"/>
          <w:numId w:val="26"/>
        </w:numPr>
      </w:pPr>
      <w:r>
        <w:t xml:space="preserve">Portrait - Ideal portrait photo size: 1080 x 1350 pixels; 4:5 aspect </w:t>
      </w:r>
      <w:proofErr w:type="gramStart"/>
      <w:r>
        <w:t>ratio</w:t>
      </w:r>
      <w:proofErr w:type="gramEnd"/>
      <w:r>
        <w:t>.</w:t>
      </w:r>
    </w:p>
    <w:p w:rsidR="00D45105" w:rsidRDefault="00D45105" w:rsidP="00564288">
      <w:pPr>
        <w:pStyle w:val="ListParagraph"/>
        <w:numPr>
          <w:ilvl w:val="0"/>
          <w:numId w:val="26"/>
        </w:numPr>
      </w:pPr>
      <w:r>
        <w:t>Landscape - Ideal landscape photo size: 1080 x 566 pixels; 1.91:1 aspect ratio.</w:t>
      </w:r>
    </w:p>
    <w:p w:rsidR="009659DB" w:rsidRPr="00FD656D" w:rsidRDefault="009659DB" w:rsidP="009659DB"/>
    <w:p w:rsidR="004D1113" w:rsidRDefault="004D1113" w:rsidP="00507558">
      <w:pPr>
        <w:pStyle w:val="Heading1"/>
      </w:pPr>
      <w:bookmarkStart w:id="11" w:name="_Toc179367346"/>
      <w:r>
        <w:t>Image sizes for Meta (formerly Facebook)</w:t>
      </w:r>
      <w:bookmarkEnd w:id="11"/>
    </w:p>
    <w:p w:rsidR="004D1113" w:rsidRDefault="004D1113" w:rsidP="004D1113">
      <w:r>
        <w:t xml:space="preserve">For Meta (Facebook) we typically provide images of the same size as for DPI competitions.  However, the ideal </w:t>
      </w:r>
      <w:proofErr w:type="gramStart"/>
      <w:r>
        <w:t>size for Meta are</w:t>
      </w:r>
      <w:proofErr w:type="gramEnd"/>
      <w:r>
        <w:t>:</w:t>
      </w:r>
    </w:p>
    <w:p w:rsidR="004D1113" w:rsidRDefault="004D1113" w:rsidP="00564288">
      <w:pPr>
        <w:pStyle w:val="ListParagraph"/>
        <w:numPr>
          <w:ilvl w:val="0"/>
          <w:numId w:val="29"/>
        </w:numPr>
      </w:pPr>
      <w:r>
        <w:t>Recommended size for timeline pics: 1200 x 630 pixels</w:t>
      </w:r>
    </w:p>
    <w:p w:rsidR="004D1113" w:rsidRDefault="004D1113" w:rsidP="00564288">
      <w:pPr>
        <w:pStyle w:val="ListParagraph"/>
        <w:numPr>
          <w:ilvl w:val="1"/>
          <w:numId w:val="29"/>
        </w:numPr>
      </w:pPr>
      <w:r>
        <w:lastRenderedPageBreak/>
        <w:t>Minimum size: 600 x 315 pixels</w:t>
      </w:r>
    </w:p>
    <w:p w:rsidR="004D1113" w:rsidRDefault="004D1113" w:rsidP="00564288">
      <w:pPr>
        <w:pStyle w:val="ListParagraph"/>
        <w:numPr>
          <w:ilvl w:val="0"/>
          <w:numId w:val="29"/>
        </w:numPr>
      </w:pPr>
      <w:r>
        <w:t>To avoid any compression or distortion, upload a JPG or PNG file - PNG is better for logos and graphics.</w:t>
      </w:r>
    </w:p>
    <w:p w:rsidR="004D1113" w:rsidRDefault="004D1113" w:rsidP="00564288">
      <w:pPr>
        <w:pStyle w:val="ListParagraph"/>
        <w:numPr>
          <w:ilvl w:val="0"/>
          <w:numId w:val="29"/>
        </w:numPr>
      </w:pPr>
      <w:r>
        <w:t>(</w:t>
      </w:r>
      <w:r w:rsidRPr="004D1113">
        <w:t>Hootsuite has a whole page full of tips on how to upload photos on any social media</w:t>
      </w:r>
      <w:r>
        <w:t xml:space="preserve"> on </w:t>
      </w:r>
      <w:hyperlink r:id="rId26" w:history="1">
        <w:r w:rsidRPr="004D1113">
          <w:rPr>
            <w:rStyle w:val="Hyperlink"/>
          </w:rPr>
          <w:t>link</w:t>
        </w:r>
      </w:hyperlink>
      <w:r>
        <w:t>)</w:t>
      </w:r>
    </w:p>
    <w:p w:rsidR="004D1113" w:rsidRDefault="004D1113" w:rsidP="004D1113">
      <w:r>
        <w:rPr>
          <w:noProof/>
          <w:lang w:eastAsia="en-GB"/>
        </w:rPr>
        <w:drawing>
          <wp:inline distT="0" distB="0" distL="0" distR="0">
            <wp:extent cx="3797300" cy="3797300"/>
            <wp:effectExtent l="0" t="0" r="0" b="0"/>
            <wp:docPr id="2005259138"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9138" name="Picture 1" descr="A screenshot of a social media pos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7300" cy="3797300"/>
                    </a:xfrm>
                    <a:prstGeom prst="rect">
                      <a:avLst/>
                    </a:prstGeom>
                    <a:noFill/>
                    <a:ln>
                      <a:noFill/>
                    </a:ln>
                  </pic:spPr>
                </pic:pic>
              </a:graphicData>
            </a:graphic>
          </wp:inline>
        </w:drawing>
      </w:r>
    </w:p>
    <w:p w:rsidR="004D1113" w:rsidRPr="004D1113" w:rsidRDefault="004D1113" w:rsidP="004D1113"/>
    <w:p w:rsidR="00507558" w:rsidRPr="00FD656D" w:rsidRDefault="00507558" w:rsidP="00507558">
      <w:pPr>
        <w:pStyle w:val="Heading1"/>
      </w:pPr>
      <w:bookmarkStart w:id="12" w:name="_Toc179367347"/>
      <w:r w:rsidRPr="00FD656D">
        <w:t xml:space="preserve">How to enter a </w:t>
      </w:r>
      <w:r>
        <w:t>P</w:t>
      </w:r>
      <w:r w:rsidRPr="00FD656D">
        <w:t>rint league competition</w:t>
      </w:r>
      <w:bookmarkEnd w:id="12"/>
    </w:p>
    <w:p w:rsidR="00CE7248" w:rsidRDefault="00507558" w:rsidP="00507558">
      <w:r w:rsidRPr="00FD656D">
        <w:t xml:space="preserve">The full, official information is given on the website </w:t>
      </w:r>
      <w:r w:rsidR="00475FC5">
        <w:t>under Competitions &gt; Competitions Rules for 202</w:t>
      </w:r>
      <w:r w:rsidR="009D0AD9">
        <w:t>5</w:t>
      </w:r>
      <w:r w:rsidR="00475FC5">
        <w:t>/2</w:t>
      </w:r>
      <w:r w:rsidR="009D0AD9">
        <w:t>6</w:t>
      </w:r>
      <w:r w:rsidRPr="00FD656D">
        <w:t xml:space="preserve">.  </w:t>
      </w:r>
      <w:r w:rsidR="00CE7248">
        <w:t xml:space="preserve">However, </w:t>
      </w:r>
      <w:r w:rsidR="00CE7248" w:rsidRPr="00FD656D">
        <w:t xml:space="preserve">a summary of the </w:t>
      </w:r>
      <w:r w:rsidR="00CE7248">
        <w:t>main</w:t>
      </w:r>
      <w:r w:rsidR="00CE7248" w:rsidRPr="00FD656D">
        <w:t xml:space="preserve"> points for the </w:t>
      </w:r>
      <w:r w:rsidR="00CE7248">
        <w:t xml:space="preserve">rules for this </w:t>
      </w:r>
      <w:r w:rsidR="00CE7248" w:rsidRPr="00FD656D">
        <w:t xml:space="preserve">season is given </w:t>
      </w:r>
      <w:r w:rsidR="00CE7248">
        <w:t>in this section</w:t>
      </w:r>
      <w:r w:rsidR="00CE7248" w:rsidRPr="00FD656D">
        <w:t>.</w:t>
      </w:r>
    </w:p>
    <w:p w:rsidR="00507558" w:rsidRPr="00FD656D" w:rsidRDefault="00482B03" w:rsidP="00507558">
      <w:r>
        <w:t>The rules have been updated to cover the limits on the use of Artificial Intelligence (AI)</w:t>
      </w:r>
      <w:r w:rsidR="00CE7248">
        <w:t>, in essence to say that images are not allowed where a significant part of the image (e.g. the sky) have been created by AI.  However, the u</w:t>
      </w:r>
      <w:r w:rsidR="00CE7248" w:rsidRPr="00CE7248">
        <w:t xml:space="preserve">se of AI </w:t>
      </w:r>
      <w:r w:rsidR="00CE7248">
        <w:t>editing functionality</w:t>
      </w:r>
      <w:r w:rsidR="00CE7248" w:rsidRPr="00CE7248">
        <w:t xml:space="preserve"> </w:t>
      </w:r>
      <w:r w:rsidR="00CE7248">
        <w:t xml:space="preserve">to edit your own images </w:t>
      </w:r>
      <w:r w:rsidR="00CE7248" w:rsidRPr="00CE7248">
        <w:t xml:space="preserve">(e.g. </w:t>
      </w:r>
      <w:r w:rsidR="00CE7248">
        <w:t>making selections</w:t>
      </w:r>
      <w:r w:rsidR="00CE7248" w:rsidRPr="00CE7248">
        <w:t xml:space="preserve">, sharpening, </w:t>
      </w:r>
      <w:r w:rsidR="00CE7248">
        <w:t xml:space="preserve">reducing </w:t>
      </w:r>
      <w:r w:rsidR="00CE7248" w:rsidRPr="00CE7248">
        <w:t xml:space="preserve">noise, enlarging) </w:t>
      </w:r>
      <w:r w:rsidR="00CE7248">
        <w:t>is</w:t>
      </w:r>
      <w:r w:rsidR="00CE7248" w:rsidRPr="00CE7248">
        <w:t xml:space="preserve"> permitted</w:t>
      </w:r>
      <w:r w:rsidR="00CE7248">
        <w:t>.</w:t>
      </w:r>
      <w:r w:rsidR="00507558" w:rsidRPr="00FD656D">
        <w:t xml:space="preserve"> </w:t>
      </w:r>
    </w:p>
    <w:p w:rsidR="00507558" w:rsidRPr="00D90D84" w:rsidRDefault="00507558" w:rsidP="00507558">
      <w:bookmarkStart w:id="13" w:name="_Hlk88688543"/>
      <w:r w:rsidRPr="00FD656D">
        <w:t xml:space="preserve">Colour images are anything that </w:t>
      </w:r>
      <w:proofErr w:type="gramStart"/>
      <w:r w:rsidRPr="00FD656D">
        <w:t>are</w:t>
      </w:r>
      <w:proofErr w:type="gramEnd"/>
      <w:r w:rsidRPr="00FD656D">
        <w:t xml:space="preserve"> not Mono (Monochrome).  </w:t>
      </w:r>
      <w:r w:rsidRPr="00D90D84">
        <w:t>Mono images are defined as Black &amp; White (which can include all tones of grey in between) or tinted with a single hue (e.g. sepia).  For tinted monochrome images:</w:t>
      </w:r>
    </w:p>
    <w:p w:rsidR="00507558" w:rsidRPr="00D90D84" w:rsidRDefault="00507558" w:rsidP="00564288">
      <w:pPr>
        <w:numPr>
          <w:ilvl w:val="0"/>
          <w:numId w:val="13"/>
        </w:numPr>
      </w:pPr>
      <w:r w:rsidRPr="00D90D84">
        <w:t>The tinting must be applied to the whole image (hence e.g. no local “highlight” colours are permitted).</w:t>
      </w:r>
    </w:p>
    <w:p w:rsidR="00507558" w:rsidRPr="00D90D84" w:rsidRDefault="00507558" w:rsidP="00564288">
      <w:pPr>
        <w:numPr>
          <w:ilvl w:val="0"/>
          <w:numId w:val="13"/>
        </w:numPr>
      </w:pPr>
      <w:r w:rsidRPr="00D90D84">
        <w:t>The image can range from pure white (the lightest tint) right through to pure black (the darkest shade) of the hue.  The only constraint is that the Hue value must be the same for every pixel.</w:t>
      </w:r>
    </w:p>
    <w:p w:rsidR="00507558" w:rsidRDefault="00507558" w:rsidP="00507558">
      <w:bookmarkStart w:id="14" w:name="_Hlk88688702"/>
      <w:bookmarkEnd w:id="13"/>
      <w:r w:rsidRPr="00FD656D">
        <w:lastRenderedPageBreak/>
        <w:t xml:space="preserve">There are 4 rounds of </w:t>
      </w:r>
      <w:r w:rsidR="00B947B9">
        <w:t xml:space="preserve">each of </w:t>
      </w:r>
      <w:r w:rsidRPr="00FD656D">
        <w:t xml:space="preserve">the </w:t>
      </w:r>
      <w:r w:rsidR="00B947B9">
        <w:t xml:space="preserve">Colour Print and Mono Print </w:t>
      </w:r>
      <w:r w:rsidRPr="00FD656D">
        <w:t xml:space="preserve">leagues this season.  In </w:t>
      </w:r>
      <w:r w:rsidR="00F41851">
        <w:t xml:space="preserve">each </w:t>
      </w:r>
      <w:r w:rsidRPr="00FD656D">
        <w:t xml:space="preserve">round you can enter a maximum of </w:t>
      </w:r>
      <w:r w:rsidR="00F41851">
        <w:t>3</w:t>
      </w:r>
      <w:r w:rsidRPr="00FD656D">
        <w:t xml:space="preserve"> images.  </w:t>
      </w:r>
      <w:r w:rsidR="00B947B9">
        <w:t>Y</w:t>
      </w:r>
      <w:r w:rsidRPr="00FD656D">
        <w:t>ou can enter less than the maximum number if you wish.  However, your total score over the season for each of the three leagues will be the sum of your best 8 scores in that league.</w:t>
      </w:r>
      <w:r w:rsidR="00B947B9">
        <w:t xml:space="preserve">  </w:t>
      </w:r>
      <w:proofErr w:type="gramStart"/>
      <w:r w:rsidR="00B947B9">
        <w:t>So the more entries you make, the more of your lowest scores will not count (if you enter 12 images in a league, your lowest 4 scores will not count).</w:t>
      </w:r>
      <w:proofErr w:type="gramEnd"/>
    </w:p>
    <w:p w:rsidR="00934E38" w:rsidRPr="00FD656D" w:rsidRDefault="00934E38" w:rsidP="00507558">
      <w:r>
        <w:t>The process for a member entering a print competition is as follows:</w:t>
      </w:r>
    </w:p>
    <w:p w:rsidR="00507558" w:rsidRPr="00FD656D" w:rsidRDefault="00507558" w:rsidP="00564288">
      <w:pPr>
        <w:pStyle w:val="ListParagraph"/>
        <w:numPr>
          <w:ilvl w:val="0"/>
          <w:numId w:val="28"/>
        </w:numPr>
      </w:pPr>
      <w:bookmarkStart w:id="15" w:name="_Hlk88688733"/>
      <w:bookmarkEnd w:id="14"/>
      <w:r w:rsidRPr="00FD656D">
        <w:t xml:space="preserve">You register your prints on the date in the programme, which is normally </w:t>
      </w:r>
      <w:r w:rsidR="00F41851">
        <w:t>1</w:t>
      </w:r>
      <w:r w:rsidRPr="00FD656D">
        <w:t xml:space="preserve"> week before the competition is judged.  When you register prints, you give your Preference number (01, 02 or 03) and Title for each print. </w:t>
      </w:r>
      <w:r>
        <w:t xml:space="preserve"> </w:t>
      </w:r>
      <w:r w:rsidRPr="000830BA">
        <w:t>In competitions, everyone’s 01 Preference images are shown first, then everyone’s 02 Preferences, then everyone’s 03 Preferences.</w:t>
      </w:r>
      <w:r w:rsidR="00F41851">
        <w:t xml:space="preserve">  Within a preference, the order of prints is randomised (so that no author will be first or last every time).</w:t>
      </w:r>
      <w:r w:rsidR="00422799">
        <w:t xml:space="preserve"> </w:t>
      </w:r>
      <w:r w:rsidR="00996F8B">
        <w:t>T</w:t>
      </w:r>
      <w:r w:rsidR="00422799">
        <w:t>he Judging Sequence (JS) numbers are created by the Competition Secretary</w:t>
      </w:r>
      <w:r w:rsidR="00996F8B">
        <w:t xml:space="preserve"> to provide the randomised order within each Preference</w:t>
      </w:r>
      <w:r w:rsidR="00422799">
        <w:t>.</w:t>
      </w:r>
    </w:p>
    <w:p w:rsidR="00507558" w:rsidRPr="00FD656D" w:rsidRDefault="00996F8B" w:rsidP="00507558">
      <w:pPr>
        <w:pStyle w:val="ListParagraph"/>
        <w:numPr>
          <w:ilvl w:val="0"/>
          <w:numId w:val="1"/>
        </w:numPr>
      </w:pPr>
      <w:r>
        <w:t>Prints are r</w:t>
      </w:r>
      <w:r w:rsidR="00507558">
        <w:t>egister</w:t>
      </w:r>
      <w:r>
        <w:t>ed</w:t>
      </w:r>
      <w:r w:rsidR="00507558" w:rsidRPr="00FD656D">
        <w:t xml:space="preserve"> </w:t>
      </w:r>
      <w:r w:rsidR="00507558">
        <w:t xml:space="preserve">wherever possible </w:t>
      </w:r>
      <w:r w:rsidR="00507558" w:rsidRPr="00FD656D">
        <w:t xml:space="preserve">using the web form </w:t>
      </w:r>
      <w:r w:rsidR="00B947B9">
        <w:t>on</w:t>
      </w:r>
      <w:r w:rsidR="00507558" w:rsidRPr="00FD656D">
        <w:t xml:space="preserve"> </w:t>
      </w:r>
      <w:hyperlink r:id="rId28" w:history="1">
        <w:r w:rsidR="00507558" w:rsidRPr="00FD656D">
          <w:rPr>
            <w:rStyle w:val="Hyperlink"/>
          </w:rPr>
          <w:t>www.hhps.org.uk</w:t>
        </w:r>
      </w:hyperlink>
      <w:r w:rsidR="00507558" w:rsidRPr="00FD656D">
        <w:t xml:space="preserve"> and then going to Submissions &gt; Print Submissions</w:t>
      </w:r>
    </w:p>
    <w:bookmarkEnd w:id="15"/>
    <w:p w:rsidR="00735E32" w:rsidRDefault="00507558" w:rsidP="00507558">
      <w:pPr>
        <w:pStyle w:val="ListParagraph"/>
        <w:numPr>
          <w:ilvl w:val="0"/>
          <w:numId w:val="1"/>
        </w:numPr>
      </w:pPr>
      <w:r w:rsidRPr="00FD656D">
        <w:t xml:space="preserve">However, if you cannot log into the website for some reason, email </w:t>
      </w:r>
      <w:r w:rsidR="00B947B9">
        <w:t xml:space="preserve">the </w:t>
      </w:r>
      <w:r w:rsidR="00B947B9" w:rsidRPr="00825AC6">
        <w:t>Internal Competition Sec</w:t>
      </w:r>
      <w:r w:rsidR="00B947B9">
        <w:t>retary</w:t>
      </w:r>
      <w:r w:rsidR="00B947B9" w:rsidRPr="00825AC6">
        <w:t xml:space="preserve"> </w:t>
      </w:r>
      <w:r w:rsidR="00B947B9">
        <w:t>for</w:t>
      </w:r>
      <w:r w:rsidR="00B947B9" w:rsidRPr="00825AC6">
        <w:t xml:space="preserve"> Prints</w:t>
      </w:r>
      <w:r w:rsidR="00B947B9" w:rsidRPr="00FD656D">
        <w:t xml:space="preserve"> </w:t>
      </w:r>
      <w:r w:rsidRPr="00FD656D">
        <w:t>stating the competition (e.g. 2nd Colour Prints) and your Preferences and Titles</w:t>
      </w:r>
      <w:r w:rsidR="00C255B4">
        <w:t>.</w:t>
      </w:r>
    </w:p>
    <w:p w:rsidR="00507558" w:rsidRPr="00FD656D" w:rsidRDefault="00C255B4" w:rsidP="00507558">
      <w:pPr>
        <w:pStyle w:val="ListParagraph"/>
        <w:numPr>
          <w:ilvl w:val="0"/>
          <w:numId w:val="1"/>
        </w:numPr>
      </w:pPr>
      <w:r w:rsidRPr="00FD656D">
        <w:t xml:space="preserve">You can use any title you want, but you are strongly recommended to make it fit the meaning of the image (it </w:t>
      </w:r>
      <w:r w:rsidR="00735E32">
        <w:t>should</w:t>
      </w:r>
      <w:r w:rsidRPr="00FD656D">
        <w:t xml:space="preserve"> point the judge in the right direction when she/he is evaluating the image).</w:t>
      </w:r>
      <w:r>
        <w:t xml:space="preserve">  An example registration would include the author’s name plus</w:t>
      </w:r>
      <w:r w:rsidRPr="00C255B4">
        <w:t xml:space="preserve"> </w:t>
      </w:r>
      <w:r w:rsidRPr="00FD656D">
        <w:t>your Preferences and Titles</w:t>
      </w:r>
      <w:r>
        <w:t xml:space="preserve">, </w:t>
      </w:r>
      <w:r w:rsidR="00735E32">
        <w:t>for example</w:t>
      </w:r>
      <w:r>
        <w:t>:</w:t>
      </w:r>
    </w:p>
    <w:p w:rsidR="00507558" w:rsidRPr="00FD656D" w:rsidRDefault="00507558" w:rsidP="00507558">
      <w:pPr>
        <w:pStyle w:val="ListParagraph"/>
        <w:numPr>
          <w:ilvl w:val="1"/>
          <w:numId w:val="1"/>
        </w:numPr>
      </w:pPr>
      <w:r w:rsidRPr="00FD656D">
        <w:t>01 Woman with Isis Wings</w:t>
      </w:r>
    </w:p>
    <w:p w:rsidR="00507558" w:rsidRPr="00FD656D" w:rsidRDefault="00507558" w:rsidP="00507558">
      <w:pPr>
        <w:pStyle w:val="ListParagraph"/>
        <w:numPr>
          <w:ilvl w:val="1"/>
          <w:numId w:val="1"/>
        </w:numPr>
      </w:pPr>
      <w:r w:rsidRPr="00FD656D">
        <w:t>02 Hungry Lizard</w:t>
      </w:r>
    </w:p>
    <w:p w:rsidR="00507558" w:rsidRPr="00FD656D" w:rsidRDefault="00507558" w:rsidP="00507558">
      <w:pPr>
        <w:pStyle w:val="ListParagraph"/>
        <w:numPr>
          <w:ilvl w:val="1"/>
          <w:numId w:val="1"/>
        </w:numPr>
      </w:pPr>
      <w:r w:rsidRPr="00FD656D">
        <w:t>03 Catching the Light.</w:t>
      </w:r>
    </w:p>
    <w:p w:rsidR="00996F8B" w:rsidRDefault="00996F8B" w:rsidP="00564288">
      <w:pPr>
        <w:pStyle w:val="ListParagraph"/>
        <w:numPr>
          <w:ilvl w:val="0"/>
          <w:numId w:val="28"/>
        </w:numPr>
      </w:pPr>
      <w:r>
        <w:t xml:space="preserve">The </w:t>
      </w:r>
      <w:r w:rsidRPr="00825AC6">
        <w:t>Internal Competition Sec</w:t>
      </w:r>
      <w:r>
        <w:t>retary</w:t>
      </w:r>
      <w:r w:rsidRPr="00825AC6">
        <w:t xml:space="preserve"> </w:t>
      </w:r>
      <w:r>
        <w:t>for</w:t>
      </w:r>
      <w:r w:rsidRPr="00825AC6">
        <w:t xml:space="preserve"> Prints</w:t>
      </w:r>
      <w:r>
        <w:t xml:space="preserve"> collects up all the entries and then generates the Judging Sequence (JS) numbers.  The JS numbers are then emailed to all entrants.</w:t>
      </w:r>
    </w:p>
    <w:p w:rsidR="00C255B4" w:rsidRDefault="00C255B4" w:rsidP="00564288">
      <w:pPr>
        <w:pStyle w:val="ListParagraph"/>
        <w:numPr>
          <w:ilvl w:val="0"/>
          <w:numId w:val="28"/>
        </w:numPr>
      </w:pPr>
      <w:r>
        <w:t>On the back of your mounted print</w:t>
      </w:r>
      <w:r w:rsidRPr="00C255B4">
        <w:t xml:space="preserve"> </w:t>
      </w:r>
      <w:r w:rsidRPr="00FD656D">
        <w:t xml:space="preserve">you need to </w:t>
      </w:r>
      <w:r w:rsidR="00735E32">
        <w:t>add:</w:t>
      </w:r>
    </w:p>
    <w:p w:rsidR="00C255B4" w:rsidRDefault="00C255B4" w:rsidP="00564288">
      <w:pPr>
        <w:pStyle w:val="ListParagraph"/>
        <w:numPr>
          <w:ilvl w:val="1"/>
          <w:numId w:val="28"/>
        </w:numPr>
      </w:pPr>
      <w:r>
        <w:t>A</w:t>
      </w:r>
      <w:r w:rsidRPr="00FD656D">
        <w:t xml:space="preserve"> label with </w:t>
      </w:r>
      <w:r>
        <w:t xml:space="preserve">the competition, </w:t>
      </w:r>
      <w:r w:rsidRPr="00FD656D">
        <w:t>your name</w:t>
      </w:r>
      <w:r>
        <w:t xml:space="preserve"> and</w:t>
      </w:r>
      <w:r w:rsidRPr="00FD656D">
        <w:t xml:space="preserve"> the </w:t>
      </w:r>
      <w:r>
        <w:t xml:space="preserve">print preference and </w:t>
      </w:r>
      <w:r w:rsidRPr="00FD656D">
        <w:t>title</w:t>
      </w:r>
      <w:r>
        <w:t xml:space="preserve">. </w:t>
      </w:r>
      <w:r w:rsidRPr="00C255B4">
        <w:t xml:space="preserve"> </w:t>
      </w:r>
      <w:r w:rsidRPr="00FD656D">
        <w:t xml:space="preserve">The label should be the same way up that you want the print is to be </w:t>
      </w:r>
      <w:r w:rsidR="00735E32">
        <w:t>viewed</w:t>
      </w:r>
      <w:r w:rsidRPr="00FD656D">
        <w:t>.</w:t>
      </w:r>
      <w:r>
        <w:t xml:space="preserve">  This is important – when prints are being judged the label will be used to orientate the print on the print stand.</w:t>
      </w:r>
    </w:p>
    <w:p w:rsidR="00996F8B" w:rsidRDefault="00996F8B" w:rsidP="00564288">
      <w:pPr>
        <w:pStyle w:val="ListParagraph"/>
        <w:numPr>
          <w:ilvl w:val="1"/>
          <w:numId w:val="28"/>
        </w:numPr>
      </w:pPr>
      <w:r>
        <w:t>The JS number.</w:t>
      </w:r>
    </w:p>
    <w:p w:rsidR="00C255B4" w:rsidRDefault="00C255B4" w:rsidP="00564288">
      <w:pPr>
        <w:pStyle w:val="ListParagraph"/>
        <w:numPr>
          <w:ilvl w:val="0"/>
          <w:numId w:val="28"/>
        </w:numPr>
      </w:pPr>
      <w:r>
        <w:t>Physical p</w:t>
      </w:r>
      <w:r w:rsidRPr="00FD656D">
        <w:t>rints (unlike Projected Image</w:t>
      </w:r>
      <w:r>
        <w:t xml:space="preserve"> file</w:t>
      </w:r>
      <w:r w:rsidRPr="00FD656D">
        <w:t xml:space="preserve">s) are not handed in </w:t>
      </w:r>
      <w:r>
        <w:t>before the competition</w:t>
      </w:r>
      <w:r w:rsidRPr="00FD656D">
        <w:t xml:space="preserve">.  Prints </w:t>
      </w:r>
      <w:r>
        <w:t>are</w:t>
      </w:r>
      <w:r w:rsidRPr="00FD656D">
        <w:t xml:space="preserve"> brought to the Salvation Army Hall on the night of the competition</w:t>
      </w:r>
      <w:r>
        <w:t xml:space="preserve"> and handed to the </w:t>
      </w:r>
      <w:r w:rsidRPr="00825AC6">
        <w:t>Internal Competition Sec</w:t>
      </w:r>
      <w:r>
        <w:t>retary</w:t>
      </w:r>
      <w:r w:rsidRPr="00825AC6">
        <w:t xml:space="preserve"> </w:t>
      </w:r>
      <w:r>
        <w:t>for</w:t>
      </w:r>
      <w:r w:rsidRPr="00825AC6">
        <w:t xml:space="preserve"> Prints</w:t>
      </w:r>
      <w:r w:rsidRPr="00FD656D">
        <w:t>.</w:t>
      </w:r>
    </w:p>
    <w:p w:rsidR="00392AF5" w:rsidRDefault="00392AF5" w:rsidP="00507558"/>
    <w:p w:rsidR="00507558" w:rsidRPr="00FD656D" w:rsidRDefault="00507558" w:rsidP="00507558">
      <w:r w:rsidRPr="00FD656D">
        <w:t>Prints can be of any size (</w:t>
      </w:r>
      <w:r w:rsidR="00996F8B">
        <w:t>hence</w:t>
      </w:r>
      <w:r w:rsidRPr="00FD656D">
        <w:t xml:space="preserve"> using an A4 printer is fine) but must be mounted on a backing board of the defined size of 50 x 40 cm.  For information on how to mount prints, see the “Mounting prints” section</w:t>
      </w:r>
      <w:r w:rsidR="00C95510">
        <w:t xml:space="preserve"> below</w:t>
      </w:r>
      <w:r w:rsidRPr="00FD656D">
        <w:t>.</w:t>
      </w:r>
    </w:p>
    <w:p w:rsidR="00507558" w:rsidRPr="00FD656D" w:rsidRDefault="00507558" w:rsidP="00507558"/>
    <w:p w:rsidR="00507558" w:rsidRPr="00FD656D" w:rsidRDefault="00507558" w:rsidP="00507558">
      <w:pPr>
        <w:pStyle w:val="Heading2"/>
      </w:pPr>
      <w:bookmarkStart w:id="16" w:name="_Hlk88689735"/>
      <w:bookmarkStart w:id="17" w:name="_Toc179367348"/>
      <w:r w:rsidRPr="00FD656D">
        <w:t>Mounting prints</w:t>
      </w:r>
      <w:bookmarkEnd w:id="16"/>
      <w:bookmarkEnd w:id="17"/>
    </w:p>
    <w:p w:rsidR="008C7674" w:rsidRDefault="008C7674" w:rsidP="00507558">
      <w:r>
        <w:t>Mounted prints have up to three layers:</w:t>
      </w:r>
    </w:p>
    <w:p w:rsidR="008C7674" w:rsidRDefault="008C7674" w:rsidP="00564288">
      <w:pPr>
        <w:pStyle w:val="ListParagraph"/>
        <w:numPr>
          <w:ilvl w:val="0"/>
          <w:numId w:val="15"/>
        </w:numPr>
      </w:pPr>
      <w:r>
        <w:lastRenderedPageBreak/>
        <w:t>Top layer: Mounting Board (with a hole or aperture in it, through which the print is visible)</w:t>
      </w:r>
    </w:p>
    <w:p w:rsidR="008C7674" w:rsidRDefault="008C7674" w:rsidP="00564288">
      <w:pPr>
        <w:pStyle w:val="ListParagraph"/>
        <w:numPr>
          <w:ilvl w:val="0"/>
          <w:numId w:val="15"/>
        </w:numPr>
      </w:pPr>
      <w:r>
        <w:t>Middle layer: the print</w:t>
      </w:r>
      <w:r w:rsidR="005327A1">
        <w:t xml:space="preserve"> itself</w:t>
      </w:r>
    </w:p>
    <w:p w:rsidR="008C7674" w:rsidRDefault="008C7674" w:rsidP="00564288">
      <w:pPr>
        <w:pStyle w:val="ListParagraph"/>
        <w:numPr>
          <w:ilvl w:val="0"/>
          <w:numId w:val="15"/>
        </w:numPr>
      </w:pPr>
      <w:r>
        <w:t>Bottom layer: Backing Board</w:t>
      </w:r>
      <w:r w:rsidR="005327A1">
        <w:t xml:space="preserve"> (which gives the print further protection and can help keep it flat</w:t>
      </w:r>
      <w:r w:rsidR="006E2CCD">
        <w:t>).</w:t>
      </w:r>
    </w:p>
    <w:p w:rsidR="006C37A1" w:rsidRDefault="006C37A1" w:rsidP="006C37A1">
      <w:r>
        <w:t>The diagram below shows a cross-section on top, with a plan view (from above) underneath:</w:t>
      </w:r>
    </w:p>
    <w:p w:rsidR="008C7674" w:rsidRDefault="008C7674" w:rsidP="00507558">
      <w:r>
        <w:rPr>
          <w:noProof/>
          <w:lang w:eastAsia="en-GB"/>
        </w:rPr>
        <w:drawing>
          <wp:inline distT="0" distB="0" distL="0" distR="0">
            <wp:extent cx="3148013" cy="198098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0997" cy="1989155"/>
                    </a:xfrm>
                    <a:prstGeom prst="rect">
                      <a:avLst/>
                    </a:prstGeom>
                    <a:noFill/>
                    <a:ln>
                      <a:noFill/>
                    </a:ln>
                  </pic:spPr>
                </pic:pic>
              </a:graphicData>
            </a:graphic>
          </wp:inline>
        </w:drawing>
      </w:r>
    </w:p>
    <w:p w:rsidR="00C460E3" w:rsidRDefault="008C7674" w:rsidP="008C7674">
      <w:r>
        <w:t>The print obviously must always be included.</w:t>
      </w:r>
      <w:r w:rsidR="00C460E3">
        <w:t xml:space="preserve">  The print must be at least slightly bigger than the aperture (say a minimum of 3mm all round) to ensure you cannot see the edge of the print.  The print can be much larger than the aperture, in which case you are effectively cropping the print.</w:t>
      </w:r>
    </w:p>
    <w:p w:rsidR="008C7674" w:rsidRDefault="008C7674" w:rsidP="008C7674">
      <w:r>
        <w:t xml:space="preserve">You must have either </w:t>
      </w:r>
      <w:r w:rsidR="00C460E3">
        <w:t>a</w:t>
      </w:r>
      <w:r>
        <w:t xml:space="preserve"> Mounting Board or </w:t>
      </w:r>
      <w:r w:rsidR="00C460E3">
        <w:t>a</w:t>
      </w:r>
      <w:r>
        <w:t xml:space="preserve"> Backing Board or both.</w:t>
      </w:r>
      <w:r w:rsidR="00C460E3">
        <w:t xml:space="preserve">  They can be the same size (in which case they must both be 50 x 40 cm) or either of the</w:t>
      </w:r>
      <w:r w:rsidR="005B66C4">
        <w:t>m</w:t>
      </w:r>
      <w:r w:rsidR="00C460E3">
        <w:t xml:space="preserve"> can be bigger that the other (in which case the </w:t>
      </w:r>
      <w:r w:rsidR="006C37A1">
        <w:t>bigger</w:t>
      </w:r>
      <w:r w:rsidR="00C460E3">
        <w:t xml:space="preserve"> one must be 50 x 40 cm).</w:t>
      </w:r>
    </w:p>
    <w:p w:rsidR="006E2CCD" w:rsidRDefault="006E2CCD" w:rsidP="00564288">
      <w:pPr>
        <w:pStyle w:val="ListParagraph"/>
        <w:numPr>
          <w:ilvl w:val="0"/>
          <w:numId w:val="16"/>
        </w:numPr>
      </w:pPr>
      <w:r>
        <w:t>If you have just a Mounting Board and the print, the print is normally taped to the back of the Mounting Board.</w:t>
      </w:r>
    </w:p>
    <w:p w:rsidR="006E2CCD" w:rsidRDefault="006E2CCD" w:rsidP="00564288">
      <w:pPr>
        <w:pStyle w:val="ListParagraph"/>
        <w:numPr>
          <w:ilvl w:val="0"/>
          <w:numId w:val="16"/>
        </w:numPr>
      </w:pPr>
      <w:r>
        <w:t>If you have just a print and a Backing Board, the print is normally glued to the front of the Backing Board.</w:t>
      </w:r>
    </w:p>
    <w:p w:rsidR="00507558" w:rsidRPr="00FD656D" w:rsidRDefault="00507558" w:rsidP="00507558">
      <w:r w:rsidRPr="00FD656D">
        <w:t>A half-hour demonstration was given on 18 Oct 2021 by Richard Anthony, Philip Byford and John Marshall.  The main information demonstrated is documented in past Viewfinders.  If you have access to the website, see Viewfinder &gt; Index &gt; Alphabetic Index. Then scroll down and see in the Keywords column “Print mounting” (and also “Printing”).  Click on the hyperlink in the right hand side column to see the article.  The main relevant articles are:</w:t>
      </w:r>
    </w:p>
    <w:p w:rsidR="00507558" w:rsidRPr="00FD656D" w:rsidRDefault="00507558" w:rsidP="00507558">
      <w:pPr>
        <w:pStyle w:val="ListParagraph"/>
        <w:keepNext/>
        <w:numPr>
          <w:ilvl w:val="0"/>
          <w:numId w:val="1"/>
        </w:numPr>
      </w:pPr>
      <w:r w:rsidRPr="00FD656D">
        <w:t>2021-10, page 16, has “PRINT MOUNTING – another method” by Philip Byford.  At the end, this also gives links to the print producers (</w:t>
      </w:r>
      <w:hyperlink r:id="rId30" w:history="1">
        <w:r w:rsidRPr="00FD656D">
          <w:rPr>
            <w:rStyle w:val="Hyperlink"/>
          </w:rPr>
          <w:t>www.SimLab.co.uk</w:t>
        </w:r>
      </w:hyperlink>
      <w:r w:rsidRPr="00FD656D">
        <w:t xml:space="preserve">) and mount suppliers (which include </w:t>
      </w:r>
      <w:hyperlink r:id="rId31" w:history="1">
        <w:r w:rsidRPr="00FD656D">
          <w:rPr>
            <w:rStyle w:val="Hyperlink"/>
          </w:rPr>
          <w:t>www.cotswoldmounts.co.uk</w:t>
        </w:r>
      </w:hyperlink>
      <w:r w:rsidRPr="00FD656D">
        <w:t>) which are the ones Rob Harley uses.</w:t>
      </w:r>
    </w:p>
    <w:p w:rsidR="00507558" w:rsidRPr="00FD656D" w:rsidRDefault="00FE1504" w:rsidP="00507558">
      <w:pPr>
        <w:pStyle w:val="ListParagraph"/>
        <w:keepNext/>
        <w:numPr>
          <w:ilvl w:val="1"/>
          <w:numId w:val="1"/>
        </w:numPr>
      </w:pPr>
      <w:hyperlink r:id="rId32" w:anchor="page=16" w:history="1">
        <w:r w:rsidR="00507558" w:rsidRPr="00FD656D">
          <w:rPr>
            <w:rStyle w:val="Hyperlink"/>
          </w:rPr>
          <w:t>Viewfinder 2021-10, Page 16</w:t>
        </w:r>
      </w:hyperlink>
    </w:p>
    <w:p w:rsidR="00507558" w:rsidRPr="00FD656D" w:rsidRDefault="00507558" w:rsidP="00507558">
      <w:pPr>
        <w:pStyle w:val="ListParagraph"/>
        <w:numPr>
          <w:ilvl w:val="0"/>
          <w:numId w:val="1"/>
        </w:numPr>
      </w:pPr>
      <w:r w:rsidRPr="00FD656D">
        <w:t xml:space="preserve">2018-03 has “A System </w:t>
      </w:r>
      <w:proofErr w:type="gramStart"/>
      <w:r w:rsidRPr="00FD656D">
        <w:t>For Producing Re-Usable Mounts For</w:t>
      </w:r>
      <w:proofErr w:type="gramEnd"/>
      <w:r w:rsidRPr="00FD656D">
        <w:t xml:space="preserve"> Competition Prints” by Richard Anthony.</w:t>
      </w:r>
    </w:p>
    <w:p w:rsidR="00507558" w:rsidRPr="00FD656D" w:rsidRDefault="00FE1504" w:rsidP="00507558">
      <w:pPr>
        <w:pStyle w:val="ListParagraph"/>
        <w:numPr>
          <w:ilvl w:val="1"/>
          <w:numId w:val="1"/>
        </w:numPr>
      </w:pPr>
      <w:hyperlink r:id="rId33" w:anchor="page=9" w:history="1">
        <w:r w:rsidR="00507558" w:rsidRPr="00FD656D">
          <w:rPr>
            <w:rStyle w:val="Hyperlink"/>
          </w:rPr>
          <w:t>Viewfinder 2018-03, Page 9</w:t>
        </w:r>
      </w:hyperlink>
      <w:r w:rsidR="00507558" w:rsidRPr="00FD656D">
        <w:t xml:space="preserve"> </w:t>
      </w:r>
    </w:p>
    <w:p w:rsidR="00507558" w:rsidRPr="00FD656D" w:rsidRDefault="00507558" w:rsidP="00507558">
      <w:pPr>
        <w:pStyle w:val="ListParagraph"/>
        <w:numPr>
          <w:ilvl w:val="1"/>
          <w:numId w:val="1"/>
        </w:numPr>
      </w:pPr>
      <w:r w:rsidRPr="00FD656D">
        <w:t>The diagrams below may help you understand more quickly the text in the article</w:t>
      </w:r>
    </w:p>
    <w:p w:rsidR="00507558" w:rsidRPr="00FD656D" w:rsidRDefault="00507558" w:rsidP="00507558">
      <w:pPr>
        <w:pStyle w:val="ListParagraph"/>
        <w:numPr>
          <w:ilvl w:val="1"/>
          <w:numId w:val="1"/>
        </w:numPr>
      </w:pPr>
      <w:r w:rsidRPr="00FD656D">
        <w:rPr>
          <w:noProof/>
          <w:lang w:eastAsia="en-GB"/>
        </w:rPr>
        <w:lastRenderedPageBreak/>
        <w:drawing>
          <wp:inline distT="0" distB="0" distL="0" distR="0">
            <wp:extent cx="1524635" cy="1679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552" t="7388" r="41045" b="20536"/>
                    <a:stretch/>
                  </pic:blipFill>
                  <pic:spPr bwMode="auto">
                    <a:xfrm>
                      <a:off x="0" y="0"/>
                      <a:ext cx="1527329" cy="16825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FD656D">
        <w:rPr>
          <w:noProof/>
          <w:lang w:eastAsia="en-GB"/>
        </w:rPr>
        <w:drawing>
          <wp:inline distT="0" distB="0" distL="0" distR="0">
            <wp:extent cx="2654135" cy="1150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19" r="28696" b="58926"/>
                    <a:stretch/>
                  </pic:blipFill>
                  <pic:spPr bwMode="auto">
                    <a:xfrm>
                      <a:off x="0" y="0"/>
                      <a:ext cx="2666702" cy="11555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07558" w:rsidRPr="00FD656D" w:rsidRDefault="00507558" w:rsidP="00507558">
      <w:pPr>
        <w:pStyle w:val="ListParagraph"/>
        <w:numPr>
          <w:ilvl w:val="1"/>
          <w:numId w:val="1"/>
        </w:numPr>
      </w:pPr>
      <w:r w:rsidRPr="00FD656D">
        <w:t>The flap is hinged to the backing board (from which it is cut out, with a bevelled edge) – not to the back of the mount.  The flap is about 1” bigger on all sides than the aperture in the mount.</w:t>
      </w:r>
    </w:p>
    <w:p w:rsidR="00507558" w:rsidRPr="00FD656D" w:rsidRDefault="00507558" w:rsidP="00507558">
      <w:pPr>
        <w:pStyle w:val="ListParagraph"/>
        <w:numPr>
          <w:ilvl w:val="1"/>
          <w:numId w:val="1"/>
        </w:numPr>
      </w:pPr>
      <w:r w:rsidRPr="00FD656D">
        <w:t>The p</w:t>
      </w:r>
      <w:r w:rsidR="00401D6B">
        <w:t>rint</w:t>
      </w:r>
      <w:r w:rsidRPr="00FD656D">
        <w:t xml:space="preserve"> is temporarily fixed in the right </w:t>
      </w:r>
      <w:r w:rsidR="005B66C4">
        <w:t xml:space="preserve">place </w:t>
      </w:r>
      <w:r w:rsidRPr="00FD656D">
        <w:t>by a piece of single sided tape stuck to the middle of the top side of the back of the print.  It sticks out from the print and (when in the right place) has the mount board pressed down on it to make the sticking out piece stick to the back of the mount.</w:t>
      </w:r>
    </w:p>
    <w:p w:rsidR="00507558" w:rsidRPr="00FD656D" w:rsidRDefault="00507558" w:rsidP="00507558">
      <w:pPr>
        <w:pStyle w:val="ListParagraph"/>
        <w:numPr>
          <w:ilvl w:val="0"/>
          <w:numId w:val="1"/>
        </w:numPr>
      </w:pPr>
      <w:r w:rsidRPr="00FD656D">
        <w:t>2016-12 has “Mounting Prints for Competition Entries” by John Marshall</w:t>
      </w:r>
    </w:p>
    <w:p w:rsidR="00507558" w:rsidRPr="00FD656D" w:rsidRDefault="00FE1504" w:rsidP="00507558">
      <w:pPr>
        <w:pStyle w:val="ListParagraph"/>
        <w:numPr>
          <w:ilvl w:val="1"/>
          <w:numId w:val="1"/>
        </w:numPr>
      </w:pPr>
      <w:hyperlink r:id="rId36" w:anchor="page=4" w:history="1">
        <w:r w:rsidR="00507558" w:rsidRPr="00FD656D">
          <w:rPr>
            <w:rStyle w:val="Hyperlink"/>
          </w:rPr>
          <w:t>Viewfinder 2016-12, Page 4</w:t>
        </w:r>
      </w:hyperlink>
      <w:r w:rsidR="00507558" w:rsidRPr="00FD656D">
        <w:t xml:space="preserve"> </w:t>
      </w:r>
    </w:p>
    <w:p w:rsidR="00507558" w:rsidRPr="00FD656D" w:rsidRDefault="00507558" w:rsidP="00507558">
      <w:r w:rsidRPr="00FD656D">
        <w:t>The simplest (and quickest) mounting of all is simply getting a 50x40cm piece of stiff card and sticking your print onto the middle of it.  You can get more sophisticated as you get experience.</w:t>
      </w:r>
    </w:p>
    <w:p w:rsidR="00507558" w:rsidRDefault="00507558" w:rsidP="00507558">
      <w:r w:rsidRPr="00FD656D">
        <w:t xml:space="preserve">Sue Case uses </w:t>
      </w:r>
      <w:hyperlink r:id="rId37" w:history="1">
        <w:r w:rsidRPr="00FD656D">
          <w:rPr>
            <w:rStyle w:val="Hyperlink"/>
          </w:rPr>
          <w:t>www.marrutt.com</w:t>
        </w:r>
      </w:hyperlink>
      <w:r w:rsidRPr="00FD656D">
        <w:t>, to buy pre-cut mounts. The photos need to be printed A4 size to fit the pre-cut mounts.  She uses masking tape to fix them on so they can be reused.</w:t>
      </w:r>
    </w:p>
    <w:p w:rsidR="00B22906" w:rsidRPr="00FD656D" w:rsidRDefault="00B22906" w:rsidP="00507558">
      <w:r>
        <w:t>If you decide to cut your own apertures in your mounts, you will want to have a bevel</w:t>
      </w:r>
      <w:r w:rsidR="00D64C5C">
        <w:t>l</w:t>
      </w:r>
      <w:r>
        <w:t>ed edge (a 45</w:t>
      </w:r>
      <w:r w:rsidRPr="00B22906">
        <w:rPr>
          <w:vertAlign w:val="superscript"/>
        </w:rPr>
        <w:t>0</w:t>
      </w:r>
      <w:r>
        <w:t xml:space="preserve"> angle all round the edge of the aperture).  </w:t>
      </w:r>
      <w:r w:rsidR="00B53873">
        <w:t xml:space="preserve">To do this you will need a mount cutter (you can see an example (of an expensive high quality one) at </w:t>
      </w:r>
      <w:hyperlink r:id="rId38" w:history="1">
        <w:r w:rsidR="00B53873" w:rsidRPr="00B53873">
          <w:rPr>
            <w:rStyle w:val="Hyperlink"/>
          </w:rPr>
          <w:t>https://www.craftyarts.co.uk/logan-simplex-elite-750-1-mount-cutter-p11812/</w:t>
        </w:r>
      </w:hyperlink>
      <w:r w:rsidR="00B53873">
        <w:t>).  Fortunately, the club has one you can hire for only £1.50/week.</w:t>
      </w:r>
    </w:p>
    <w:p w:rsidR="00507558" w:rsidRPr="00FD656D" w:rsidRDefault="00507558" w:rsidP="00507558"/>
    <w:p w:rsidR="003743F2" w:rsidRPr="00FD656D" w:rsidRDefault="0040317B" w:rsidP="00EE786E">
      <w:pPr>
        <w:pStyle w:val="Heading1"/>
      </w:pPr>
      <w:bookmarkStart w:id="18" w:name="_Toc179367349"/>
      <w:r w:rsidRPr="00FD656D">
        <w:t>How to e</w:t>
      </w:r>
      <w:r w:rsidR="00516C07" w:rsidRPr="00FD656D">
        <w:t>nter</w:t>
      </w:r>
      <w:r w:rsidR="003743F2" w:rsidRPr="00FD656D">
        <w:t xml:space="preserve"> </w:t>
      </w:r>
      <w:r w:rsidRPr="00FD656D">
        <w:t>a</w:t>
      </w:r>
      <w:r w:rsidR="00516C07" w:rsidRPr="00FD656D">
        <w:t xml:space="preserve"> </w:t>
      </w:r>
      <w:r w:rsidRPr="00FD656D">
        <w:t xml:space="preserve">Digital </w:t>
      </w:r>
      <w:r w:rsidR="00516C07" w:rsidRPr="00FD656D">
        <w:t xml:space="preserve">Projected Image </w:t>
      </w:r>
      <w:r w:rsidRPr="00FD656D">
        <w:t xml:space="preserve">(DPI) </w:t>
      </w:r>
      <w:r w:rsidR="00516C07" w:rsidRPr="00FD656D">
        <w:t>league competition</w:t>
      </w:r>
      <w:bookmarkEnd w:id="18"/>
    </w:p>
    <w:p w:rsidR="00CE7248" w:rsidRDefault="00CE7248" w:rsidP="00CE7248">
      <w:bookmarkStart w:id="19" w:name="_Hlk88688356"/>
      <w:r w:rsidRPr="00FD656D">
        <w:t xml:space="preserve">The full, official information is given on the website </w:t>
      </w:r>
      <w:r>
        <w:t>under Competitions &gt; Competitions Rules for 202</w:t>
      </w:r>
      <w:r w:rsidR="009D0AD9">
        <w:t>5</w:t>
      </w:r>
      <w:r>
        <w:t>/2</w:t>
      </w:r>
      <w:r w:rsidR="009D0AD9">
        <w:t>6</w:t>
      </w:r>
      <w:r w:rsidRPr="00FD656D">
        <w:t xml:space="preserve">.  </w:t>
      </w:r>
      <w:r>
        <w:t xml:space="preserve">However, </w:t>
      </w:r>
      <w:r w:rsidRPr="00FD656D">
        <w:t xml:space="preserve">a summary of the </w:t>
      </w:r>
      <w:r>
        <w:t>main</w:t>
      </w:r>
      <w:r w:rsidRPr="00FD656D">
        <w:t xml:space="preserve"> points for the </w:t>
      </w:r>
      <w:r>
        <w:t xml:space="preserve">rules for this </w:t>
      </w:r>
      <w:r w:rsidRPr="00FD656D">
        <w:t xml:space="preserve">season is given </w:t>
      </w:r>
      <w:r>
        <w:t>in this section</w:t>
      </w:r>
      <w:r w:rsidRPr="00FD656D">
        <w:t>.</w:t>
      </w:r>
    </w:p>
    <w:p w:rsidR="00CE7248" w:rsidRPr="00FD656D" w:rsidRDefault="00CE7248" w:rsidP="00CE7248">
      <w:r>
        <w:t>The rules have been updated to cover the limits on the use of Artificial Intelligence (AI), in essence to say that images are not allowed where a significant part of the image (e.g. the sky) have been created by AI.  However, the u</w:t>
      </w:r>
      <w:r w:rsidRPr="00CE7248">
        <w:t xml:space="preserve">se of AI </w:t>
      </w:r>
      <w:r>
        <w:t>editing functionality</w:t>
      </w:r>
      <w:r w:rsidRPr="00CE7248">
        <w:t xml:space="preserve"> </w:t>
      </w:r>
      <w:r>
        <w:t xml:space="preserve">to edit your own images </w:t>
      </w:r>
      <w:r w:rsidRPr="00CE7248">
        <w:t xml:space="preserve">(e.g. </w:t>
      </w:r>
      <w:r>
        <w:t>making selections</w:t>
      </w:r>
      <w:r w:rsidRPr="00CE7248">
        <w:t xml:space="preserve">, sharpening, </w:t>
      </w:r>
      <w:r>
        <w:t xml:space="preserve">reducing </w:t>
      </w:r>
      <w:r w:rsidRPr="00CE7248">
        <w:t xml:space="preserve">noise, enlarging) </w:t>
      </w:r>
      <w:r>
        <w:t>is</w:t>
      </w:r>
      <w:r w:rsidRPr="00CE7248">
        <w:t xml:space="preserve"> permitted</w:t>
      </w:r>
      <w:r>
        <w:t>.</w:t>
      </w:r>
      <w:r w:rsidRPr="00FD656D">
        <w:t xml:space="preserve"> </w:t>
      </w:r>
    </w:p>
    <w:p w:rsidR="00422799" w:rsidRDefault="0034050A" w:rsidP="0081625B">
      <w:r>
        <w:t>DPIs</w:t>
      </w:r>
      <w:r w:rsidR="00422799" w:rsidRPr="00FD656D">
        <w:t xml:space="preserve"> are collected by </w:t>
      </w:r>
      <w:r w:rsidR="00422799">
        <w:t xml:space="preserve">the </w:t>
      </w:r>
      <w:r w:rsidR="00422799" w:rsidRPr="00825AC6">
        <w:t>Internal Competition Sec</w:t>
      </w:r>
      <w:r w:rsidR="00422799">
        <w:t>retary</w:t>
      </w:r>
      <w:r w:rsidR="00422799" w:rsidRPr="00825AC6">
        <w:t xml:space="preserve"> </w:t>
      </w:r>
      <w:r w:rsidR="00422799">
        <w:t>for</w:t>
      </w:r>
      <w:r w:rsidR="00422799" w:rsidRPr="00825AC6">
        <w:t xml:space="preserve"> </w:t>
      </w:r>
      <w:r w:rsidR="00422799">
        <w:t>DPIs</w:t>
      </w:r>
      <w:r w:rsidR="00422799" w:rsidRPr="00FD656D">
        <w:t>.</w:t>
      </w:r>
    </w:p>
    <w:p w:rsidR="00516C07" w:rsidRPr="00FD656D" w:rsidRDefault="00D90D84" w:rsidP="0081625B">
      <w:r w:rsidRPr="004D6712">
        <w:rPr>
          <w:rFonts w:cs="Arial"/>
        </w:rPr>
        <w:t>Projected images (PIs) can be Digital Projected Images (DPIs) or slides</w:t>
      </w:r>
      <w:r w:rsidR="00867E26" w:rsidRPr="00FD656D">
        <w:t xml:space="preserve">.  </w:t>
      </w:r>
      <w:r w:rsidR="0049133E">
        <w:t>Since slides are now uncommon, o</w:t>
      </w:r>
      <w:r w:rsidR="00867E26" w:rsidRPr="00FD656D">
        <w:t xml:space="preserve">nly </w:t>
      </w:r>
      <w:r w:rsidR="0049133E">
        <w:t>DPIs</w:t>
      </w:r>
      <w:r w:rsidR="00A73509" w:rsidRPr="00FD656D">
        <w:t xml:space="preserve"> </w:t>
      </w:r>
      <w:r w:rsidR="006F092F" w:rsidRPr="00FD656D">
        <w:t>are</w:t>
      </w:r>
      <w:r w:rsidR="00A73509" w:rsidRPr="00FD656D">
        <w:t xml:space="preserve"> covered in this </w:t>
      </w:r>
      <w:r w:rsidR="00B964A3">
        <w:t>handbook</w:t>
      </w:r>
      <w:r w:rsidR="00A73509" w:rsidRPr="00FD656D">
        <w:t xml:space="preserve">.  They </w:t>
      </w:r>
      <w:r w:rsidR="00DD1DB8">
        <w:t>must be submitted as</w:t>
      </w:r>
      <w:r w:rsidR="00A73509" w:rsidRPr="00FD656D">
        <w:t xml:space="preserve"> .jpg files.</w:t>
      </w:r>
    </w:p>
    <w:p w:rsidR="00597827" w:rsidRPr="0034050A" w:rsidRDefault="00597827" w:rsidP="0034050A">
      <w:r w:rsidRPr="0034050A">
        <w:t xml:space="preserve">For PI competitions, </w:t>
      </w:r>
      <w:r w:rsidR="00DD1DB8" w:rsidRPr="0034050A">
        <w:t>PIs</w:t>
      </w:r>
      <w:r w:rsidRPr="0034050A">
        <w:t xml:space="preserve"> may be either </w:t>
      </w:r>
      <w:r w:rsidR="00DD1DB8" w:rsidRPr="0034050A">
        <w:t>monochrome (m</w:t>
      </w:r>
      <w:r w:rsidRPr="0034050A">
        <w:t>ono</w:t>
      </w:r>
      <w:r w:rsidR="00DD1DB8" w:rsidRPr="0034050A">
        <w:t>)</w:t>
      </w:r>
      <w:r w:rsidRPr="0034050A">
        <w:t xml:space="preserve"> or </w:t>
      </w:r>
      <w:r w:rsidR="00DD1DB8" w:rsidRPr="0034050A">
        <w:t>c</w:t>
      </w:r>
      <w:r w:rsidRPr="0034050A">
        <w:t>olour.</w:t>
      </w:r>
    </w:p>
    <w:p w:rsidR="001B3275" w:rsidRDefault="00B62170" w:rsidP="00867E26">
      <w:r>
        <w:t xml:space="preserve">Once you have completed doing all </w:t>
      </w:r>
      <w:proofErr w:type="gramStart"/>
      <w:r>
        <w:t>your</w:t>
      </w:r>
      <w:proofErr w:type="gramEnd"/>
      <w:r>
        <w:t xml:space="preserve"> post-processing and saved your master image, you need to create a copy of the image which you make the right size for competition DPIs.  </w:t>
      </w:r>
      <w:r w:rsidR="001B3275" w:rsidRPr="00FD656D">
        <w:t xml:space="preserve">The file size must be </w:t>
      </w:r>
      <w:r w:rsidR="001B3275" w:rsidRPr="00FD656D">
        <w:lastRenderedPageBreak/>
        <w:t>a maximum of 1600 pixels in width; and a maximum of 1200 pixels in height.</w:t>
      </w:r>
      <w:r w:rsidR="00B03601">
        <w:t xml:space="preserve">  If the aspect ratio (</w:t>
      </w:r>
      <w:proofErr w:type="gramStart"/>
      <w:r w:rsidR="00B03601">
        <w:t>width</w:t>
      </w:r>
      <w:r w:rsidR="00A95C20">
        <w:t xml:space="preserve"> </w:t>
      </w:r>
      <w:r w:rsidR="00B03601">
        <w:t>:</w:t>
      </w:r>
      <w:proofErr w:type="gramEnd"/>
      <w:r w:rsidR="00B03601">
        <w:t xml:space="preserve"> height) is equal to 1600:1200 i.e. 4:3 then the image is ideally 1600 x 1200 pixels</w:t>
      </w:r>
      <w:r w:rsidR="000A7AD5">
        <w:t xml:space="preserve"> (it can be smaller but you get the best quality from using all the pixels allowed)</w:t>
      </w:r>
      <w:r w:rsidR="00B03601">
        <w:t xml:space="preserve">.  If the aspect ratio is </w:t>
      </w:r>
      <w:r w:rsidR="00DC5ACD">
        <w:t>wider (e.g. 6:3) then the width will be 1600 and the height will be less than 1200.  If the aspect ration is taller then the height will be 1200 and the width will be less than 1600 pixels</w:t>
      </w:r>
      <w:r w:rsidR="0049133E">
        <w:t xml:space="preserve"> (e.g. 1:1 i.e. square will be 1200 x 1200 pixels)</w:t>
      </w:r>
      <w:r w:rsidR="00DC5ACD">
        <w:t>.</w:t>
      </w:r>
    </w:p>
    <w:p w:rsidR="00EB601C" w:rsidRDefault="00EB601C" w:rsidP="00564288">
      <w:pPr>
        <w:pStyle w:val="ListParagraph"/>
        <w:numPr>
          <w:ilvl w:val="0"/>
          <w:numId w:val="11"/>
        </w:numPr>
        <w:rPr>
          <w:rFonts w:ascii="Calibri" w:hAnsi="Calibri" w:cs="Calibri"/>
        </w:rPr>
      </w:pPr>
      <w:r>
        <w:rPr>
          <w:rFonts w:ascii="Calibri" w:hAnsi="Calibri" w:cs="Calibri"/>
        </w:rPr>
        <w:t>Information on how to resize images is given in the section “</w:t>
      </w:r>
      <w:r w:rsidRPr="00EB601C">
        <w:rPr>
          <w:rFonts w:ascii="Calibri" w:hAnsi="Calibri" w:cs="Calibri"/>
        </w:rPr>
        <w:t>How to resize an image to enter in a competition</w:t>
      </w:r>
      <w:r>
        <w:rPr>
          <w:rFonts w:ascii="Calibri" w:hAnsi="Calibri" w:cs="Calibri"/>
        </w:rPr>
        <w:t>”.</w:t>
      </w:r>
    </w:p>
    <w:p w:rsidR="00EB601C" w:rsidRPr="00EB601C" w:rsidRDefault="00EB601C" w:rsidP="00564288">
      <w:pPr>
        <w:pStyle w:val="ListParagraph"/>
        <w:numPr>
          <w:ilvl w:val="0"/>
          <w:numId w:val="11"/>
        </w:numPr>
        <w:rPr>
          <w:rFonts w:ascii="Calibri" w:hAnsi="Calibri" w:cs="Calibri"/>
        </w:rPr>
      </w:pPr>
      <w:r>
        <w:rPr>
          <w:rFonts w:ascii="Calibri" w:hAnsi="Calibri" w:cs="Calibri"/>
        </w:rPr>
        <w:t>More complete information is given in the section “</w:t>
      </w:r>
      <w:r w:rsidRPr="00EB601C">
        <w:rPr>
          <w:rFonts w:ascii="Calibri" w:hAnsi="Calibri" w:cs="Calibri"/>
        </w:rPr>
        <w:t>Convert your Image for Submission to Projected Image Competition</w:t>
      </w:r>
      <w:r>
        <w:rPr>
          <w:rFonts w:ascii="Calibri" w:hAnsi="Calibri" w:cs="Calibri"/>
        </w:rPr>
        <w:t>” which also covers the need to apply a colour profile.</w:t>
      </w:r>
    </w:p>
    <w:p w:rsidR="006F2C1A" w:rsidRDefault="00535D0A" w:rsidP="00867E26">
      <w:r>
        <w:t xml:space="preserve">In a competition, images are projected with a black surrounding area.  If any significant part of a DPI has very dark areas near the edge of the image it will not be clear where your image ends and the surrounding blackness starts.  Consequently you need to add a Stroke </w:t>
      </w:r>
      <w:r w:rsidR="005539D2">
        <w:t>(</w:t>
      </w:r>
      <w:r w:rsidR="005539D2" w:rsidRPr="005539D2">
        <w:t>a thin line border</w:t>
      </w:r>
      <w:r w:rsidR="005539D2">
        <w:t xml:space="preserve">) </w:t>
      </w:r>
      <w:r>
        <w:t xml:space="preserve">at the outside </w:t>
      </w:r>
      <w:r w:rsidR="005539D2">
        <w:t xml:space="preserve">edges </w:t>
      </w:r>
      <w:r>
        <w:t>of you</w:t>
      </w:r>
      <w:r w:rsidR="005539D2">
        <w:t>r</w:t>
      </w:r>
      <w:r>
        <w:t xml:space="preserve"> image.  It is best done a single pixel wide and using a light colour such as white or a colour chosen from the image.</w:t>
      </w:r>
    </w:p>
    <w:p w:rsidR="00535D0A" w:rsidRDefault="00535D0A" w:rsidP="00564288">
      <w:pPr>
        <w:pStyle w:val="ListParagraph"/>
        <w:numPr>
          <w:ilvl w:val="0"/>
          <w:numId w:val="12"/>
        </w:numPr>
      </w:pPr>
      <w:r>
        <w:t xml:space="preserve">In </w:t>
      </w:r>
      <w:r w:rsidR="006F2C1A">
        <w:t>P</w:t>
      </w:r>
      <w:r>
        <w:t xml:space="preserve">hotoshop, to do this </w:t>
      </w:r>
      <w:r w:rsidR="0040274C">
        <w:t>create a new layer,</w:t>
      </w:r>
      <w:r>
        <w:t xml:space="preserve"> </w:t>
      </w:r>
      <w:r w:rsidR="006F2C1A">
        <w:t xml:space="preserve">select </w:t>
      </w:r>
      <w:r w:rsidR="0040274C">
        <w:t>all of the</w:t>
      </w:r>
      <w:r w:rsidR="006F2C1A">
        <w:t xml:space="preserve"> image </w:t>
      </w:r>
      <w:r w:rsidR="0040274C">
        <w:t>(</w:t>
      </w:r>
      <w:proofErr w:type="spellStart"/>
      <w:r w:rsidR="0040274C">
        <w:t>Ctrl+A</w:t>
      </w:r>
      <w:proofErr w:type="spellEnd"/>
      <w:r w:rsidR="0040274C">
        <w:t xml:space="preserve"> on a PC), </w:t>
      </w:r>
      <w:r w:rsidR="006F2C1A">
        <w:t xml:space="preserve">then use </w:t>
      </w:r>
      <w:r>
        <w:t>Edit &gt; Stroke</w:t>
      </w:r>
      <w:r w:rsidR="006F2C1A">
        <w:t xml:space="preserve"> and select Width = 1 pixel, Location = Inside.</w:t>
      </w:r>
    </w:p>
    <w:p w:rsidR="00867E26" w:rsidRPr="00FD656D" w:rsidRDefault="00867E26" w:rsidP="00867E26">
      <w:r w:rsidRPr="00FD656D">
        <w:t xml:space="preserve">There are 4 rounds of the </w:t>
      </w:r>
      <w:r w:rsidR="0081517A">
        <w:t xml:space="preserve">PI </w:t>
      </w:r>
      <w:r w:rsidRPr="00FD656D">
        <w:t>leagues this season. </w:t>
      </w:r>
      <w:r w:rsidR="0081517A" w:rsidRPr="00FD656D">
        <w:t xml:space="preserve"> In </w:t>
      </w:r>
      <w:r w:rsidR="0081517A">
        <w:t xml:space="preserve">each </w:t>
      </w:r>
      <w:r w:rsidR="0081517A" w:rsidRPr="00FD656D">
        <w:t xml:space="preserve">round you can enter a maximum of </w:t>
      </w:r>
      <w:r w:rsidR="0081517A">
        <w:t>3</w:t>
      </w:r>
      <w:r w:rsidR="0081517A" w:rsidRPr="00FD656D">
        <w:t xml:space="preserve"> images.  </w:t>
      </w:r>
      <w:r w:rsidR="0081517A">
        <w:t>Y</w:t>
      </w:r>
      <w:r w:rsidR="0081517A" w:rsidRPr="00FD656D">
        <w:t>ou can enter less than the maximum number if you wish.  However, your total score over the season for each of the three leagues will be the sum of your best 8 scores in that league.</w:t>
      </w:r>
      <w:r w:rsidR="0081517A">
        <w:t xml:space="preserve">  </w:t>
      </w:r>
      <w:proofErr w:type="gramStart"/>
      <w:r w:rsidR="0081517A">
        <w:t>So the more entries you make, the more of your lowest scores will not count (if you enter 12 images in a league, your lowest 4 scores will not count).</w:t>
      </w:r>
      <w:proofErr w:type="gramEnd"/>
    </w:p>
    <w:p w:rsidR="00867E26" w:rsidRPr="00FD656D" w:rsidRDefault="00867E26" w:rsidP="00867E26">
      <w:r w:rsidRPr="00FD656D">
        <w:t xml:space="preserve">You </w:t>
      </w:r>
      <w:r w:rsidR="00A73509" w:rsidRPr="00FD656D">
        <w:t>submit</w:t>
      </w:r>
      <w:r w:rsidRPr="00FD656D">
        <w:t xml:space="preserve"> your </w:t>
      </w:r>
      <w:r w:rsidR="00A73509" w:rsidRPr="00FD656D">
        <w:t>DPIs</w:t>
      </w:r>
      <w:r w:rsidRPr="00FD656D">
        <w:t xml:space="preserve"> on the date in the programme</w:t>
      </w:r>
      <w:r w:rsidR="00A73509" w:rsidRPr="00FD656D">
        <w:t xml:space="preserve">, which is normally </w:t>
      </w:r>
      <w:r w:rsidR="00A95C20">
        <w:t>1</w:t>
      </w:r>
      <w:r w:rsidR="00A73509" w:rsidRPr="00FD656D">
        <w:t xml:space="preserve"> week before the competition is judged</w:t>
      </w:r>
      <w:r w:rsidRPr="00FD656D">
        <w:t xml:space="preserve">. </w:t>
      </w:r>
    </w:p>
    <w:p w:rsidR="00A62AB2" w:rsidRDefault="00392AF5" w:rsidP="00B329D7">
      <w:pPr>
        <w:pStyle w:val="ListParagraph"/>
        <w:numPr>
          <w:ilvl w:val="0"/>
          <w:numId w:val="1"/>
        </w:numPr>
      </w:pPr>
      <w:r>
        <w:t xml:space="preserve">Submitting DPIs </w:t>
      </w:r>
      <w:r w:rsidRPr="00FD656D">
        <w:t xml:space="preserve">is done </w:t>
      </w:r>
      <w:r>
        <w:t xml:space="preserve">wherever possible </w:t>
      </w:r>
      <w:r w:rsidRPr="00FD656D">
        <w:t xml:space="preserve">using the web form </w:t>
      </w:r>
      <w:r w:rsidR="0081517A">
        <w:t>on</w:t>
      </w:r>
      <w:r w:rsidR="00867E26" w:rsidRPr="00FD656D">
        <w:t xml:space="preserve"> </w:t>
      </w:r>
      <w:hyperlink r:id="rId39" w:history="1">
        <w:r w:rsidR="00A73509" w:rsidRPr="00FD656D">
          <w:rPr>
            <w:rStyle w:val="Hyperlink"/>
          </w:rPr>
          <w:t>www.hhps.org.uk</w:t>
        </w:r>
      </w:hyperlink>
      <w:r w:rsidR="00A73509" w:rsidRPr="00FD656D">
        <w:t xml:space="preserve"> </w:t>
      </w:r>
      <w:r w:rsidR="00867E26" w:rsidRPr="00FD656D">
        <w:t xml:space="preserve">and then going to Submissions &gt; </w:t>
      </w:r>
      <w:r w:rsidR="00A73509" w:rsidRPr="00FD656D">
        <w:t>PI.</w:t>
      </w:r>
      <w:r w:rsidR="00867E26" w:rsidRPr="00FD656D">
        <w:t xml:space="preserve"> Submissions</w:t>
      </w:r>
      <w:r w:rsidR="00A62AB2">
        <w:br/>
        <w:t>You will then see the form where you enter:</w:t>
      </w:r>
    </w:p>
    <w:p w:rsidR="00A62AB2" w:rsidRDefault="00A62AB2" w:rsidP="00A62AB2">
      <w:pPr>
        <w:pStyle w:val="ListParagraph"/>
        <w:numPr>
          <w:ilvl w:val="1"/>
          <w:numId w:val="1"/>
        </w:numPr>
      </w:pPr>
      <w:r>
        <w:t>Your name and email address</w:t>
      </w:r>
    </w:p>
    <w:p w:rsidR="00A62AB2" w:rsidRDefault="00A62AB2" w:rsidP="00A62AB2">
      <w:pPr>
        <w:pStyle w:val="ListParagraph"/>
        <w:numPr>
          <w:ilvl w:val="1"/>
          <w:numId w:val="1"/>
        </w:numPr>
      </w:pPr>
      <w:r>
        <w:t>Select the right Competition / Competition Date, using the dropdown</w:t>
      </w:r>
    </w:p>
    <w:p w:rsidR="00A62AB2" w:rsidRDefault="00A62AB2" w:rsidP="00A62AB2">
      <w:pPr>
        <w:pStyle w:val="ListParagraph"/>
        <w:numPr>
          <w:ilvl w:val="1"/>
          <w:numId w:val="1"/>
        </w:numPr>
      </w:pPr>
      <w:r>
        <w:t>Then for each of your files, click the “Select Files” button and upload the file</w:t>
      </w:r>
    </w:p>
    <w:p w:rsidR="00A62AB2" w:rsidRDefault="00A62AB2" w:rsidP="00A62AB2">
      <w:pPr>
        <w:pStyle w:val="ListParagraph"/>
        <w:numPr>
          <w:ilvl w:val="1"/>
          <w:numId w:val="1"/>
        </w:numPr>
      </w:pPr>
      <w:r>
        <w:t>You can input a message to the Competition Secretary, if you like</w:t>
      </w:r>
    </w:p>
    <w:p w:rsidR="00A62AB2" w:rsidRDefault="00A62AB2" w:rsidP="00A62AB2">
      <w:pPr>
        <w:pStyle w:val="ListParagraph"/>
        <w:numPr>
          <w:ilvl w:val="1"/>
          <w:numId w:val="1"/>
        </w:numPr>
      </w:pPr>
      <w:r>
        <w:t>Then when you are happy with everything, click the “Submit” button</w:t>
      </w:r>
    </w:p>
    <w:p w:rsidR="00A62AB2" w:rsidRPr="00FD656D" w:rsidRDefault="00A62AB2" w:rsidP="00A62AB2">
      <w:pPr>
        <w:pStyle w:val="ListParagraph"/>
        <w:numPr>
          <w:ilvl w:val="1"/>
          <w:numId w:val="1"/>
        </w:numPr>
      </w:pPr>
      <w:r>
        <w:t>NB: Ignore the “Next” button on this particular form</w:t>
      </w:r>
    </w:p>
    <w:p w:rsidR="0081517A" w:rsidRDefault="001B3275" w:rsidP="00B329D7">
      <w:pPr>
        <w:pStyle w:val="ListParagraph"/>
        <w:numPr>
          <w:ilvl w:val="0"/>
          <w:numId w:val="1"/>
        </w:numPr>
      </w:pPr>
      <w:r w:rsidRPr="00FD656D">
        <w:t xml:space="preserve">If you can’t log-in to the website </w:t>
      </w:r>
      <w:r w:rsidR="00843C08" w:rsidRPr="00FD656D">
        <w:t>for some reason</w:t>
      </w:r>
      <w:r w:rsidRPr="00FD656D">
        <w:t xml:space="preserve">, send an email to </w:t>
      </w:r>
      <w:r w:rsidR="0081517A">
        <w:t xml:space="preserve">the </w:t>
      </w:r>
      <w:r w:rsidR="0081517A" w:rsidRPr="00825AC6">
        <w:t>Internal Competition Sec</w:t>
      </w:r>
      <w:r w:rsidR="0081517A">
        <w:t>retary</w:t>
      </w:r>
      <w:r w:rsidR="0081517A" w:rsidRPr="00825AC6">
        <w:t xml:space="preserve"> </w:t>
      </w:r>
      <w:r w:rsidR="0081517A">
        <w:t>for</w:t>
      </w:r>
      <w:r w:rsidR="0081517A" w:rsidRPr="00825AC6">
        <w:t xml:space="preserve"> </w:t>
      </w:r>
      <w:r w:rsidR="0081517A">
        <w:t>DPIs</w:t>
      </w:r>
      <w:r w:rsidR="00A95C20" w:rsidRPr="00A95C20">
        <w:rPr>
          <w:color w:val="FF0000"/>
        </w:rPr>
        <w:t xml:space="preserve"> </w:t>
      </w:r>
      <w:r w:rsidR="00A95C20">
        <w:t xml:space="preserve">(and cc </w:t>
      </w:r>
      <w:r w:rsidRPr="00FD656D">
        <w:t>Rob Harley</w:t>
      </w:r>
      <w:r w:rsidR="00392AF5">
        <w:t xml:space="preserve">) </w:t>
      </w:r>
      <w:r w:rsidRPr="00FD656D">
        <w:t>and attach you</w:t>
      </w:r>
      <w:r w:rsidR="00D244A3">
        <w:t>r</w:t>
      </w:r>
      <w:r w:rsidRPr="00FD656D">
        <w:t xml:space="preserve"> images files as </w:t>
      </w:r>
      <w:r w:rsidR="005539D2">
        <w:t>.</w:t>
      </w:r>
      <w:r w:rsidRPr="00FD656D">
        <w:t>jpg files.</w:t>
      </w:r>
    </w:p>
    <w:p w:rsidR="001B3275" w:rsidRPr="00FD656D" w:rsidRDefault="001B3275" w:rsidP="00B329D7">
      <w:pPr>
        <w:pStyle w:val="ListParagraph"/>
        <w:numPr>
          <w:ilvl w:val="0"/>
          <w:numId w:val="1"/>
        </w:numPr>
      </w:pPr>
      <w:r w:rsidRPr="00FD656D">
        <w:t xml:space="preserve">The filenames for the images must be in the </w:t>
      </w:r>
      <w:r w:rsidR="0081517A">
        <w:t xml:space="preserve">EXACT </w:t>
      </w:r>
      <w:r w:rsidRPr="00FD656D">
        <w:t>format</w:t>
      </w:r>
      <w:r w:rsidR="0081517A">
        <w:t xml:space="preserve"> “</w:t>
      </w:r>
      <w:r w:rsidRPr="00FD656D">
        <w:t>PP Title by Author.jpg</w:t>
      </w:r>
      <w:r w:rsidR="0081517A">
        <w:t>” (without the quotes),</w:t>
      </w:r>
      <w:r w:rsidR="005539D2">
        <w:t xml:space="preserve"> </w:t>
      </w:r>
      <w:r w:rsidRPr="00FD656D">
        <w:t>where:</w:t>
      </w:r>
    </w:p>
    <w:p w:rsidR="001B3275" w:rsidRPr="00FD656D" w:rsidRDefault="001B3275" w:rsidP="001B3275">
      <w:pPr>
        <w:pStyle w:val="ListParagraph"/>
        <w:numPr>
          <w:ilvl w:val="1"/>
          <w:numId w:val="1"/>
        </w:numPr>
      </w:pPr>
      <w:r w:rsidRPr="00FD656D">
        <w:t xml:space="preserve">PP is </w:t>
      </w:r>
      <w:r w:rsidR="00843C08" w:rsidRPr="00FD656D">
        <w:t>the P</w:t>
      </w:r>
      <w:r w:rsidRPr="00FD656D">
        <w:t>reference for the image i.e. 01, 02 or 03</w:t>
      </w:r>
      <w:r w:rsidR="00D90D84">
        <w:t>.  It is followed by a single space.</w:t>
      </w:r>
      <w:r w:rsidR="000830BA">
        <w:t xml:space="preserve">  In competitions, everyone’s 01 Preference images are shown first, then everyone’s 02 Preferences, then everyone’s 03 Preferences.</w:t>
      </w:r>
    </w:p>
    <w:p w:rsidR="001B3275" w:rsidRPr="00FD656D" w:rsidRDefault="001B3275" w:rsidP="001B3275">
      <w:pPr>
        <w:pStyle w:val="ListParagraph"/>
        <w:numPr>
          <w:ilvl w:val="1"/>
          <w:numId w:val="1"/>
        </w:numPr>
      </w:pPr>
      <w:r w:rsidRPr="00FD656D">
        <w:t>Title should be in Proper Case (i.e. each word starts with a capital - especially if the title contains the word “By”)</w:t>
      </w:r>
      <w:r w:rsidR="00964BA5" w:rsidRPr="00FD656D">
        <w:t xml:space="preserve">.  You can use any title you want, but you are </w:t>
      </w:r>
      <w:r w:rsidR="00964BA5" w:rsidRPr="00FD656D">
        <w:lastRenderedPageBreak/>
        <w:t xml:space="preserve">strongly recommended to make it fit the </w:t>
      </w:r>
      <w:r w:rsidR="00843C08" w:rsidRPr="00FD656D">
        <w:t xml:space="preserve">meaning of the </w:t>
      </w:r>
      <w:r w:rsidR="00964BA5" w:rsidRPr="00FD656D">
        <w:t xml:space="preserve">image (it </w:t>
      </w:r>
      <w:r w:rsidR="00D10BEF">
        <w:t>should</w:t>
      </w:r>
      <w:r w:rsidR="00964BA5" w:rsidRPr="00FD656D">
        <w:t xml:space="preserve"> point the judge in the right direction when she/he is evaluating the image).</w:t>
      </w:r>
    </w:p>
    <w:p w:rsidR="001B3275" w:rsidRPr="00FD656D" w:rsidRDefault="001B3275" w:rsidP="001B3275">
      <w:pPr>
        <w:pStyle w:val="ListParagraph"/>
        <w:numPr>
          <w:ilvl w:val="1"/>
          <w:numId w:val="1"/>
        </w:numPr>
      </w:pPr>
      <w:r w:rsidRPr="00FD656D">
        <w:t xml:space="preserve">After the Title put “ by ” – </w:t>
      </w:r>
      <w:r w:rsidR="00964BA5" w:rsidRPr="00FD656D">
        <w:t>and this</w:t>
      </w:r>
      <w:r w:rsidRPr="00FD656D">
        <w:t xml:space="preserve"> must use lower case</w:t>
      </w:r>
      <w:r w:rsidR="0081517A">
        <w:t>, since it is the string used as the delimiter between the Author and the Title</w:t>
      </w:r>
    </w:p>
    <w:p w:rsidR="001B3275" w:rsidRDefault="001B3275" w:rsidP="001B3275">
      <w:pPr>
        <w:pStyle w:val="ListParagraph"/>
        <w:numPr>
          <w:ilvl w:val="1"/>
          <w:numId w:val="1"/>
        </w:numPr>
      </w:pPr>
      <w:r w:rsidRPr="00FD656D">
        <w:t xml:space="preserve">Author is </w:t>
      </w:r>
      <w:proofErr w:type="spellStart"/>
      <w:r w:rsidRPr="00FD656D">
        <w:t>Firstname</w:t>
      </w:r>
      <w:proofErr w:type="spellEnd"/>
      <w:r w:rsidRPr="00FD656D">
        <w:t xml:space="preserve"> Surname</w:t>
      </w:r>
    </w:p>
    <w:p w:rsidR="0020754B" w:rsidRPr="00FD656D" w:rsidRDefault="0020754B" w:rsidP="0020754B">
      <w:pPr>
        <w:pStyle w:val="ListParagraph"/>
        <w:numPr>
          <w:ilvl w:val="2"/>
          <w:numId w:val="1"/>
        </w:numPr>
      </w:pPr>
      <w:r w:rsidRPr="00B538E3">
        <w:rPr>
          <w:color w:val="0070C0"/>
        </w:rPr>
        <w:t xml:space="preserve">Do NOT include your </w:t>
      </w:r>
      <w:r w:rsidR="00B538E3" w:rsidRPr="00B538E3">
        <w:rPr>
          <w:color w:val="0070C0"/>
        </w:rPr>
        <w:t>Group (A, B or C)</w:t>
      </w:r>
    </w:p>
    <w:p w:rsidR="001B3275" w:rsidRDefault="0020754B" w:rsidP="001B3275">
      <w:pPr>
        <w:pStyle w:val="ListParagraph"/>
        <w:numPr>
          <w:ilvl w:val="1"/>
          <w:numId w:val="1"/>
        </w:numPr>
      </w:pPr>
      <w:r>
        <w:t xml:space="preserve">File </w:t>
      </w:r>
      <w:r w:rsidR="001B3275" w:rsidRPr="00FD656D">
        <w:t>Extension is .jpg</w:t>
      </w:r>
      <w:r w:rsidR="00EB601C">
        <w:t xml:space="preserve"> (</w:t>
      </w:r>
      <w:r w:rsidR="00754860">
        <w:t>if your software produces a</w:t>
      </w:r>
      <w:r w:rsidR="005539D2">
        <w:t xml:space="preserve"> file ending in</w:t>
      </w:r>
      <w:r w:rsidR="00EB601C">
        <w:t xml:space="preserve"> .jpeg</w:t>
      </w:r>
      <w:r>
        <w:t xml:space="preserve"> </w:t>
      </w:r>
      <w:r w:rsidR="005539D2">
        <w:t>then</w:t>
      </w:r>
      <w:r w:rsidR="00754860">
        <w:t xml:space="preserve"> please </w:t>
      </w:r>
      <w:r>
        <w:t xml:space="preserve">ensure you </w:t>
      </w:r>
      <w:r w:rsidR="00754860">
        <w:t>rename it to .jpg</w:t>
      </w:r>
      <w:r w:rsidR="00EB601C">
        <w:t>)</w:t>
      </w:r>
    </w:p>
    <w:p w:rsidR="00122B9A" w:rsidRPr="00FD656D" w:rsidRDefault="00122B9A" w:rsidP="001B3275">
      <w:pPr>
        <w:pStyle w:val="ListParagraph"/>
        <w:numPr>
          <w:ilvl w:val="1"/>
          <w:numId w:val="1"/>
        </w:numPr>
      </w:pPr>
      <w:r w:rsidRPr="00122B9A">
        <w:t>Overall: Have a single space between each part of the name (avoid having any double spaces); avoid a space between the Author and the “.jpg”</w:t>
      </w:r>
    </w:p>
    <w:p w:rsidR="001B3275" w:rsidRDefault="001B3275" w:rsidP="001B3275">
      <w:pPr>
        <w:pStyle w:val="ListParagraph"/>
        <w:numPr>
          <w:ilvl w:val="1"/>
          <w:numId w:val="1"/>
        </w:numPr>
      </w:pPr>
      <w:r w:rsidRPr="00FD656D">
        <w:t>Example</w:t>
      </w:r>
      <w:r w:rsidR="00964BA5" w:rsidRPr="00FD656D">
        <w:t xml:space="preserve"> filename</w:t>
      </w:r>
      <w:r w:rsidRPr="00FD656D">
        <w:t xml:space="preserve">: </w:t>
      </w:r>
      <w:r w:rsidR="00843C08" w:rsidRPr="00FD656D">
        <w:t>01 Woman With Isis Wings</w:t>
      </w:r>
      <w:r w:rsidRPr="00FD656D">
        <w:t xml:space="preserve"> by David Bailey.jpg</w:t>
      </w:r>
    </w:p>
    <w:p w:rsidR="00B538E3" w:rsidRDefault="0020754B" w:rsidP="0020754B">
      <w:pPr>
        <w:pStyle w:val="ListParagraph"/>
        <w:numPr>
          <w:ilvl w:val="0"/>
          <w:numId w:val="1"/>
        </w:numPr>
      </w:pPr>
      <w:r>
        <w:t>Please note that a fairly large number of files are received by the Competition Secretary.  In order to avoid hours of laborious manual work, these image filenames are processed using Excel spreadsheets which include macros.  These spreadsheets have to allocate the Judging Sequence (JS) numbers and rename every file to add th</w:t>
      </w:r>
      <w:r w:rsidR="00B538E3">
        <w:t>ose</w:t>
      </w:r>
      <w:r>
        <w:t xml:space="preserve"> JS numbers.  They also have to remove the author’s names for the set of image files sent to the judge.  </w:t>
      </w:r>
      <w:r w:rsidRPr="00B538E3">
        <w:rPr>
          <w:color w:val="0070C0"/>
        </w:rPr>
        <w:t>The spreadsheet</w:t>
      </w:r>
      <w:r w:rsidR="00B538E3">
        <w:rPr>
          <w:color w:val="0070C0"/>
        </w:rPr>
        <w:t>s used to do this</w:t>
      </w:r>
      <w:r w:rsidRPr="00B538E3">
        <w:rPr>
          <w:color w:val="0070C0"/>
        </w:rPr>
        <w:t xml:space="preserve"> throw up errors for every filename which is not perfectly name</w:t>
      </w:r>
      <w:r w:rsidR="00B538E3">
        <w:rPr>
          <w:color w:val="0070C0"/>
        </w:rPr>
        <w:t>d</w:t>
      </w:r>
      <w:r w:rsidR="00B538E3" w:rsidRPr="00B538E3">
        <w:rPr>
          <w:color w:val="0070C0"/>
        </w:rPr>
        <w:t xml:space="preserve"> – the Competition Secretary has to manually correct every error you make</w:t>
      </w:r>
      <w:r>
        <w:t>.  For example</w:t>
      </w:r>
      <w:r w:rsidR="00B538E3">
        <w:t>:</w:t>
      </w:r>
    </w:p>
    <w:p w:rsidR="00B538E3" w:rsidRDefault="00B538E3" w:rsidP="00B538E3">
      <w:pPr>
        <w:pStyle w:val="ListParagraph"/>
        <w:numPr>
          <w:ilvl w:val="1"/>
          <w:numId w:val="1"/>
        </w:numPr>
      </w:pPr>
      <w:r>
        <w:t>T</w:t>
      </w:r>
      <w:r w:rsidR="0020754B">
        <w:t>he last four characters must be “.jpg”</w:t>
      </w:r>
    </w:p>
    <w:p w:rsidR="0020754B" w:rsidRPr="00FD656D" w:rsidRDefault="00B538E3" w:rsidP="00B538E3">
      <w:pPr>
        <w:pStyle w:val="ListParagraph"/>
        <w:numPr>
          <w:ilvl w:val="1"/>
          <w:numId w:val="1"/>
        </w:numPr>
      </w:pPr>
      <w:r>
        <w:t>T</w:t>
      </w:r>
      <w:r w:rsidR="0020754B">
        <w:t xml:space="preserve">he word </w:t>
      </w:r>
      <w:proofErr w:type="gramStart"/>
      <w:r w:rsidR="0020754B">
        <w:t>“ by</w:t>
      </w:r>
      <w:proofErr w:type="gramEnd"/>
      <w:r w:rsidR="0020754B">
        <w:t xml:space="preserve"> ” in lower case is used to determine the start of the author’s name</w:t>
      </w:r>
      <w:r>
        <w:t xml:space="preserve"> (which is why the word “By” must start with a capital letter if it’s within the Title)</w:t>
      </w:r>
      <w:r w:rsidR="0020754B">
        <w:t>.</w:t>
      </w:r>
    </w:p>
    <w:p w:rsidR="0040317B" w:rsidRPr="00FD656D" w:rsidRDefault="0040317B" w:rsidP="0081625B"/>
    <w:p w:rsidR="00EE786E" w:rsidRPr="00FD656D" w:rsidRDefault="00EE786E" w:rsidP="0098373D">
      <w:pPr>
        <w:pStyle w:val="Heading2"/>
      </w:pPr>
      <w:bookmarkStart w:id="20" w:name="_Toc179367350"/>
      <w:bookmarkEnd w:id="19"/>
      <w:r w:rsidRPr="00FD656D">
        <w:t>How to resize an image to enter in a competition</w:t>
      </w:r>
      <w:bookmarkEnd w:id="20"/>
    </w:p>
    <w:p w:rsidR="00CE23E6" w:rsidRDefault="00CE23E6" w:rsidP="00EE786E">
      <w:r w:rsidRPr="00FD656D">
        <w:t xml:space="preserve">You will have seen that DPIs for competitions </w:t>
      </w:r>
      <w:r w:rsidR="005539D2" w:rsidRPr="005539D2">
        <w:t xml:space="preserve">can be any aspect ratio </w:t>
      </w:r>
      <w:r w:rsidR="005539D2">
        <w:t>but</w:t>
      </w:r>
      <w:r w:rsidR="005539D2" w:rsidRPr="005539D2">
        <w:t xml:space="preserve"> they must not exceed </w:t>
      </w:r>
      <w:r w:rsidRPr="00FD656D">
        <w:t xml:space="preserve">a maximum of 1600 pixels in width; and a maximum of 1200 pixels in height.  </w:t>
      </w:r>
      <w:r w:rsidR="000055DC" w:rsidRPr="000055DC">
        <w:t xml:space="preserve">The images from the camera will usually be much larger, </w:t>
      </w:r>
      <w:r w:rsidR="000055DC">
        <w:t>s</w:t>
      </w:r>
      <w:r w:rsidRPr="00FD656D">
        <w:t>o an early problem is how to reduce the image size.</w:t>
      </w:r>
    </w:p>
    <w:p w:rsidR="0022729D" w:rsidRPr="00FD656D" w:rsidRDefault="0022729D" w:rsidP="00EE786E"/>
    <w:p w:rsidR="00EA28E9" w:rsidRDefault="00EA28E9" w:rsidP="00EA28E9">
      <w:pPr>
        <w:pStyle w:val="Heading3"/>
      </w:pPr>
      <w:bookmarkStart w:id="21" w:name="_Toc179367351"/>
      <w:r>
        <w:t>Resizing an image using Windows 10</w:t>
      </w:r>
      <w:bookmarkEnd w:id="21"/>
    </w:p>
    <w:p w:rsidR="00EE786E" w:rsidRPr="00FD656D" w:rsidRDefault="00EE786E" w:rsidP="00EE786E">
      <w:r w:rsidRPr="00FD656D">
        <w:t>Assuming you have downloaded the image onto a Windows 10 laptop, you can:</w:t>
      </w:r>
    </w:p>
    <w:p w:rsidR="00EE786E" w:rsidRPr="00FD656D" w:rsidRDefault="00EE786E" w:rsidP="00EE786E">
      <w:pPr>
        <w:pStyle w:val="ListParagraph"/>
        <w:numPr>
          <w:ilvl w:val="0"/>
          <w:numId w:val="3"/>
        </w:numPr>
      </w:pPr>
      <w:r w:rsidRPr="00FD656D">
        <w:t xml:space="preserve">Double click on the filename in </w:t>
      </w:r>
      <w:r w:rsidR="00D10BEF">
        <w:t>File</w:t>
      </w:r>
      <w:r w:rsidRPr="00FD656D">
        <w:t xml:space="preserve"> Explorer, to open the image in Photos</w:t>
      </w:r>
    </w:p>
    <w:p w:rsidR="00EE786E" w:rsidRPr="00FD656D" w:rsidRDefault="00EE786E" w:rsidP="00EE786E">
      <w:pPr>
        <w:pStyle w:val="ListParagraph"/>
        <w:numPr>
          <w:ilvl w:val="0"/>
          <w:numId w:val="3"/>
        </w:numPr>
      </w:pPr>
      <w:r w:rsidRPr="00FD656D">
        <w:t>Click on the “...” menu icon in the top RHS corner</w:t>
      </w:r>
    </w:p>
    <w:p w:rsidR="00EE786E" w:rsidRPr="00FD656D" w:rsidRDefault="00EE786E" w:rsidP="00EE786E">
      <w:pPr>
        <w:pStyle w:val="ListParagraph"/>
        <w:numPr>
          <w:ilvl w:val="1"/>
          <w:numId w:val="3"/>
        </w:numPr>
      </w:pPr>
      <w:r w:rsidRPr="00FD656D">
        <w:t>Select Resize</w:t>
      </w:r>
      <w:r w:rsidR="00D10BEF">
        <w:t xml:space="preserve"> Image</w:t>
      </w:r>
    </w:p>
    <w:p w:rsidR="00EE786E" w:rsidRPr="00FD656D" w:rsidRDefault="00EE786E" w:rsidP="00EE786E">
      <w:pPr>
        <w:pStyle w:val="ListParagraph"/>
        <w:numPr>
          <w:ilvl w:val="2"/>
          <w:numId w:val="3"/>
        </w:numPr>
      </w:pPr>
      <w:r w:rsidRPr="00FD656D">
        <w:t>Select “Define custom dimensions”</w:t>
      </w:r>
    </w:p>
    <w:p w:rsidR="00EE786E" w:rsidRPr="00FD656D" w:rsidRDefault="00EE786E" w:rsidP="00EE786E">
      <w:pPr>
        <w:pStyle w:val="ListParagraph"/>
        <w:numPr>
          <w:ilvl w:val="3"/>
          <w:numId w:val="3"/>
        </w:numPr>
      </w:pPr>
      <w:r w:rsidRPr="00FD656D">
        <w:t>Leave “maintain aspect ratio” ticked</w:t>
      </w:r>
    </w:p>
    <w:p w:rsidR="00EE786E" w:rsidRPr="00FD656D" w:rsidRDefault="00EE786E" w:rsidP="00EE786E">
      <w:pPr>
        <w:pStyle w:val="ListParagraph"/>
        <w:numPr>
          <w:ilvl w:val="3"/>
          <w:numId w:val="3"/>
        </w:numPr>
      </w:pPr>
      <w:r w:rsidRPr="00FD656D">
        <w:t>Change Height to 1200 pixels</w:t>
      </w:r>
    </w:p>
    <w:p w:rsidR="00EE786E" w:rsidRPr="00FD656D" w:rsidRDefault="00EE786E" w:rsidP="00EE786E">
      <w:pPr>
        <w:pStyle w:val="ListParagraph"/>
        <w:numPr>
          <w:ilvl w:val="3"/>
          <w:numId w:val="3"/>
        </w:numPr>
      </w:pPr>
      <w:r w:rsidRPr="00FD656D">
        <w:t>Set Quality slider to maximum</w:t>
      </w:r>
    </w:p>
    <w:p w:rsidR="00EE786E" w:rsidRDefault="00EE786E" w:rsidP="00EE786E">
      <w:pPr>
        <w:pStyle w:val="ListParagraph"/>
        <w:numPr>
          <w:ilvl w:val="3"/>
          <w:numId w:val="3"/>
        </w:numPr>
      </w:pPr>
      <w:r w:rsidRPr="00FD656D">
        <w:t>Click “Saved resized copy”</w:t>
      </w:r>
    </w:p>
    <w:p w:rsidR="00223E30" w:rsidRDefault="00223E30" w:rsidP="00223E30"/>
    <w:p w:rsidR="00EA28E9" w:rsidRDefault="00EA28E9" w:rsidP="00EA28E9">
      <w:pPr>
        <w:pStyle w:val="Heading3"/>
      </w:pPr>
      <w:bookmarkStart w:id="22" w:name="_Toc179367352"/>
      <w:r>
        <w:t>Resizing an image using PaintShop Pro</w:t>
      </w:r>
      <w:bookmarkEnd w:id="22"/>
    </w:p>
    <w:p w:rsidR="00223E30" w:rsidRPr="00223E30" w:rsidRDefault="00223E30" w:rsidP="00223E30">
      <w:r>
        <w:t xml:space="preserve">This section </w:t>
      </w:r>
      <w:r w:rsidR="00F45D2F">
        <w:t>was</w:t>
      </w:r>
      <w:r>
        <w:t xml:space="preserve"> contributed by Philip Byford, </w:t>
      </w:r>
      <w:r w:rsidR="00F45D2F">
        <w:t>a</w:t>
      </w:r>
      <w:r>
        <w:t xml:space="preserve"> PaintShop Pro user.  It was written on 9 Dec 2021.</w:t>
      </w:r>
    </w:p>
    <w:p w:rsidR="00223E30" w:rsidRPr="00223E30" w:rsidRDefault="00223E30" w:rsidP="0022729D">
      <w:pPr>
        <w:keepNext/>
      </w:pPr>
      <w:r w:rsidRPr="00223E30">
        <w:rPr>
          <w:b/>
          <w:bCs/>
          <w:i/>
          <w:iCs/>
        </w:rPr>
        <w:lastRenderedPageBreak/>
        <w:t>A few preliminaries</w:t>
      </w:r>
      <w:r w:rsidRPr="00223E30">
        <w:t>:</w:t>
      </w:r>
    </w:p>
    <w:p w:rsidR="00223E30" w:rsidRPr="00223E30" w:rsidRDefault="00223E30" w:rsidP="00223E30">
      <w:r w:rsidRPr="00223E30">
        <w:t xml:space="preserve">First make sure that you’ve done </w:t>
      </w:r>
      <w:r>
        <w:t xml:space="preserve">and saved </w:t>
      </w:r>
      <w:r w:rsidRPr="00223E30">
        <w:t xml:space="preserve">all your post-processing (i.e. editing colours, brightness, contrast, etc., and cropping if necessary), then use ‘Save As’ to save </w:t>
      </w:r>
      <w:r>
        <w:t xml:space="preserve">a copy of </w:t>
      </w:r>
      <w:r w:rsidRPr="00223E30">
        <w:t>your final image, giving it a different file name to that of the file from your camera (for example, I usually add -a1, -a2, etc. to the adjusted image names).</w:t>
      </w:r>
    </w:p>
    <w:p w:rsidR="00223E30" w:rsidRPr="00223E30" w:rsidRDefault="00223E30" w:rsidP="00223E30">
      <w:pPr>
        <w:keepNext/>
      </w:pPr>
      <w:r w:rsidRPr="00223E30">
        <w:rPr>
          <w:b/>
          <w:bCs/>
          <w:i/>
          <w:iCs/>
        </w:rPr>
        <w:t>Resizing</w:t>
      </w:r>
      <w:r w:rsidRPr="00223E30">
        <w:t>:</w:t>
      </w:r>
    </w:p>
    <w:p w:rsidR="00223E30" w:rsidRPr="00223E30" w:rsidRDefault="00223E30" w:rsidP="00223E30">
      <w:r w:rsidRPr="00223E30">
        <w:rPr>
          <w:noProof/>
          <w:lang w:eastAsia="en-GB"/>
        </w:rPr>
        <w:drawing>
          <wp:anchor distT="0" distB="0" distL="107950" distR="0" simplePos="0" relativeHeight="251659264" behindDoc="0" locked="0" layoutInCell="1" allowOverlap="1">
            <wp:simplePos x="0" y="0"/>
            <wp:positionH relativeFrom="column">
              <wp:posOffset>3284220</wp:posOffset>
            </wp:positionH>
            <wp:positionV relativeFrom="paragraph">
              <wp:posOffset>49530</wp:posOffset>
            </wp:positionV>
            <wp:extent cx="2834005" cy="3558540"/>
            <wp:effectExtent l="0" t="0" r="0" b="0"/>
            <wp:wrapSquare wrapText="largest"/>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0" cstate="print"/>
                    <a:stretch>
                      <a:fillRect/>
                    </a:stretch>
                  </pic:blipFill>
                  <pic:spPr bwMode="auto">
                    <a:xfrm>
                      <a:off x="0" y="0"/>
                      <a:ext cx="2834005" cy="3558540"/>
                    </a:xfrm>
                    <a:prstGeom prst="rect">
                      <a:avLst/>
                    </a:prstGeom>
                  </pic:spPr>
                </pic:pic>
              </a:graphicData>
            </a:graphic>
          </wp:anchor>
        </w:drawing>
      </w:r>
      <w:r w:rsidRPr="00223E30">
        <w:t>Click the ‘Image’ menu and select ‘Resize’ - this will show a box similar to the one on the right here -</w:t>
      </w:r>
    </w:p>
    <w:p w:rsidR="00223E30" w:rsidRPr="00223E30" w:rsidRDefault="00223E30" w:rsidP="00223E30">
      <w:r w:rsidRPr="00223E30">
        <w:t>Leave the numbers as they are for now, and do not make any selection from the ‘Standard sizes’ list.</w:t>
      </w:r>
    </w:p>
    <w:p w:rsidR="00223E30" w:rsidRPr="00223E30" w:rsidRDefault="00223E30" w:rsidP="00223E30">
      <w:r w:rsidRPr="00223E30">
        <w:t>‘By Pixels’ and ‘Advanced...settings’ should be selected.</w:t>
      </w:r>
    </w:p>
    <w:p w:rsidR="00223E30" w:rsidRPr="00223E30" w:rsidRDefault="00223E30" w:rsidP="00223E30">
      <w:r w:rsidRPr="00223E30">
        <w:t>‘Resample using:’ should be selected and, from the drop-down list, choose Bicubic (if not selected already).</w:t>
      </w:r>
    </w:p>
    <w:p w:rsidR="00223E30" w:rsidRPr="00223E30" w:rsidRDefault="00223E30" w:rsidP="00223E30">
      <w:r w:rsidRPr="00223E30">
        <w:t xml:space="preserve">The ‘Sharpness’ scale setting is subjective, so you </w:t>
      </w:r>
      <w:proofErr w:type="gramStart"/>
      <w:r w:rsidRPr="00223E30">
        <w:t>can  explore</w:t>
      </w:r>
      <w:proofErr w:type="gramEnd"/>
      <w:r w:rsidRPr="00223E30">
        <w:t xml:space="preserve"> that later with your image.  (For my images I usually set a high number.)</w:t>
      </w:r>
    </w:p>
    <w:p w:rsidR="00223E30" w:rsidRPr="00223E30" w:rsidRDefault="00223E30" w:rsidP="00223E30">
      <w:r w:rsidRPr="00223E30">
        <w:t>Do not select ‘Maintain original print size’.  You are resizing for a screen display, not a print.</w:t>
      </w:r>
    </w:p>
    <w:p w:rsidR="00223E30" w:rsidRPr="00223E30" w:rsidRDefault="00223E30" w:rsidP="00223E30">
      <w:r w:rsidRPr="00223E30">
        <w:t>Select ‘Lock aspect ratio’ but don’t change the number.  This gives the image rectangle a similar shape, i.e. constant horizontal to vertical ratio, whatever new size you make.</w:t>
      </w:r>
    </w:p>
    <w:p w:rsidR="00223E30" w:rsidRPr="00223E30" w:rsidRDefault="00223E30" w:rsidP="00223E30">
      <w:r w:rsidRPr="00223E30">
        <w:t>Ignore ‘Resize all layers’ - it is irrelevant to this task.</w:t>
      </w:r>
    </w:p>
    <w:p w:rsidR="00223E30" w:rsidRPr="00223E30" w:rsidRDefault="00223E30" w:rsidP="00223E30">
      <w:r w:rsidRPr="00223E30">
        <w:t>Now go back to those numbers at the top.  Make the new width 1600 pixels; you will see the new height automatically change.  If the height becomes 1200 pixels or less, your image will now be the correct size for a P.I. when you click ‘OK’.  If the height is now more than 1200 pixels, then make it 1200 pixels and see the width change to less than 1600 pixels; your image will now be the correct size for a P.I. when you click ‘OK’.</w:t>
      </w:r>
    </w:p>
    <w:p w:rsidR="00223E30" w:rsidRPr="00223E30" w:rsidRDefault="00223E30" w:rsidP="00223E30">
      <w:r w:rsidRPr="00223E30">
        <w:t>If you are not satisfied with the resized image, click ‘Undo’ in the ‘Edit’ menu and try the procedure again.</w:t>
      </w:r>
    </w:p>
    <w:p w:rsidR="00223E30" w:rsidRPr="00223E30" w:rsidRDefault="00223E30" w:rsidP="00223E30">
      <w:r w:rsidRPr="00223E30">
        <w:t>If you are satisfied, then use ‘Save As’ to save your resized image, giving it a different file name to that of your full-size final image (for example, I usually add -r1, r2, etc. to the resized image names).  This ensures that you will still have your full-size edited image, in case you want to edit it further or print it out. (In fact you should have at least three files for your image – the image captured by your camera, the full-size edited image, and the reduced size version</w:t>
      </w:r>
      <w:r w:rsidR="00B020F4">
        <w:t>)</w:t>
      </w:r>
      <w:r w:rsidRPr="00223E30">
        <w:t>.</w:t>
      </w:r>
    </w:p>
    <w:p w:rsidR="00223E30" w:rsidRPr="00223E30" w:rsidRDefault="00223E30" w:rsidP="00223E30">
      <w:r w:rsidRPr="00223E30">
        <w:rPr>
          <w:b/>
          <w:bCs/>
          <w:i/>
          <w:iCs/>
        </w:rPr>
        <w:t>Notes</w:t>
      </w:r>
      <w:r w:rsidRPr="00223E30">
        <w:t>:</w:t>
      </w:r>
    </w:p>
    <w:p w:rsidR="00223E30" w:rsidRPr="00223E30" w:rsidRDefault="00223E30" w:rsidP="00223E30">
      <w:r w:rsidRPr="00223E30">
        <w:t xml:space="preserve">1.  If your image is black or very dark along an edge or edges, you should add a stroke: this is a 1-pixel border in white, grey or a light colour, which clearly indicates the boundaries of the image on a black screen.  This is quite simple - when altering the pixel size, as above, use either 1598 or 1198 </w:t>
      </w:r>
      <w:r w:rsidRPr="00223E30">
        <w:lastRenderedPageBreak/>
        <w:t>(instead of 1600 or 1200).  Then select ‘Add borders’ from the ‘Image’ menu – its use should be quite straightforward.</w:t>
      </w:r>
    </w:p>
    <w:p w:rsidR="00223E30" w:rsidRPr="00223E30" w:rsidRDefault="00223E30" w:rsidP="00223E30">
      <w:r w:rsidRPr="00223E30">
        <w:t>2.  If you decide to use the resized image for a P.I. Competition, it must be a .jpg image file.  So, if necessary, change its file type when you Save As (and slide it to 10 on the Quality scale), and also remember to rename it in accordance with the competition rules, e.g.  01 A Winter Scene by Joe Bloggs.jpg</w:t>
      </w:r>
    </w:p>
    <w:p w:rsidR="00223E30" w:rsidRDefault="00223E30" w:rsidP="00223E30"/>
    <w:p w:rsidR="00A62AB2" w:rsidRDefault="00A62AB2" w:rsidP="00A62AB2">
      <w:pPr>
        <w:pStyle w:val="Heading3"/>
      </w:pPr>
      <w:bookmarkStart w:id="23" w:name="_Toc179367353"/>
      <w:r>
        <w:t>R</w:t>
      </w:r>
      <w:r w:rsidRPr="00A62AB2">
        <w:t>esiz</w:t>
      </w:r>
      <w:r>
        <w:t>ing</w:t>
      </w:r>
      <w:r w:rsidRPr="00A62AB2">
        <w:t xml:space="preserve"> &amp; renam</w:t>
      </w:r>
      <w:r>
        <w:t>ing</w:t>
      </w:r>
      <w:r w:rsidRPr="00A62AB2">
        <w:t xml:space="preserve"> images and upload</w:t>
      </w:r>
      <w:r>
        <w:t>ing</w:t>
      </w:r>
      <w:r w:rsidRPr="00A62AB2">
        <w:t xml:space="preserve"> them </w:t>
      </w:r>
      <w:r>
        <w:t>to</w:t>
      </w:r>
      <w:r w:rsidRPr="00A62AB2">
        <w:t xml:space="preserve"> HHPS website using just a</w:t>
      </w:r>
      <w:r w:rsidR="00794940">
        <w:t xml:space="preserve"> smartp</w:t>
      </w:r>
      <w:r w:rsidRPr="00A62AB2">
        <w:t>hone</w:t>
      </w:r>
      <w:bookmarkEnd w:id="23"/>
    </w:p>
    <w:p w:rsidR="0022729D" w:rsidRDefault="0022729D" w:rsidP="00A62AB2">
      <w:r>
        <w:t xml:space="preserve">This </w:t>
      </w:r>
      <w:r w:rsidR="00794940">
        <w:t xml:space="preserve">was tested on an iPhone but </w:t>
      </w:r>
      <w:r>
        <w:t>probably works the same on an Android phone.</w:t>
      </w:r>
    </w:p>
    <w:p w:rsidR="0022729D" w:rsidRDefault="00F40941" w:rsidP="00A62AB2">
      <w:r>
        <w:t xml:space="preserve">Step 1: </w:t>
      </w:r>
      <w:r w:rsidR="0022729D">
        <w:t>Resize the image</w:t>
      </w:r>
      <w:r w:rsidR="0022729D" w:rsidRPr="0022729D">
        <w:t xml:space="preserve"> </w:t>
      </w:r>
      <w:r w:rsidR="0022729D" w:rsidRPr="00A62AB2">
        <w:t xml:space="preserve">and </w:t>
      </w:r>
      <w:r w:rsidR="0022729D">
        <w:t xml:space="preserve">also </w:t>
      </w:r>
      <w:r w:rsidR="0022729D" w:rsidRPr="00A62AB2">
        <w:t>convert</w:t>
      </w:r>
      <w:r w:rsidR="0022729D">
        <w:t xml:space="preserve"> </w:t>
      </w:r>
      <w:r w:rsidR="0022729D" w:rsidRPr="00A62AB2">
        <w:t>i</w:t>
      </w:r>
      <w:r w:rsidR="0022729D">
        <w:t>t</w:t>
      </w:r>
      <w:r w:rsidR="0022729D" w:rsidRPr="00A62AB2">
        <w:t xml:space="preserve"> to .JPG</w:t>
      </w:r>
      <w:r w:rsidR="0022729D">
        <w:t xml:space="preserve">.  Various apps can be used for this e.g. </w:t>
      </w:r>
      <w:r w:rsidR="0022729D" w:rsidRPr="0022729D">
        <w:t>the free version of Photoshop Express</w:t>
      </w:r>
      <w:r w:rsidR="0022729D">
        <w:t>, Lightroom or Snapseed.  The instructions below are for the Image Size app which is free and simple:</w:t>
      </w:r>
    </w:p>
    <w:p w:rsidR="009D58DA" w:rsidRDefault="009D58DA" w:rsidP="00290DE5">
      <w:pPr>
        <w:pStyle w:val="ListParagraph"/>
        <w:numPr>
          <w:ilvl w:val="0"/>
          <w:numId w:val="3"/>
        </w:numPr>
      </w:pPr>
      <w:r w:rsidRPr="00FD656D">
        <w:t xml:space="preserve">On an iPhone, if you don’t already have an image editing app, go to Apps Store and search for “Image size”.  Press Get to download the app.  Open the Image Size app, then follow the instructions on </w:t>
      </w:r>
      <w:hyperlink r:id="rId41" w:tgtFrame="_blank" w:history="1">
        <w:r w:rsidRPr="00FD656D">
          <w:rPr>
            <w:rStyle w:val="Hyperlink"/>
          </w:rPr>
          <w:t>How to Resize or Reduce Photo Size on iPhone and iPad (howtogeek.com)</w:t>
        </w:r>
      </w:hyperlink>
      <w:r w:rsidRPr="00FD656D">
        <w:t xml:space="preserve"> which are summarised here:</w:t>
      </w:r>
    </w:p>
    <w:p w:rsidR="007049F5" w:rsidRDefault="007049F5" w:rsidP="00290DE5">
      <w:pPr>
        <w:pStyle w:val="ListParagraph"/>
        <w:numPr>
          <w:ilvl w:val="0"/>
          <w:numId w:val="3"/>
        </w:numPr>
      </w:pPr>
      <w:r>
        <w:t>Open the Image Size app</w:t>
      </w:r>
    </w:p>
    <w:p w:rsidR="00A62AB2" w:rsidRPr="00A62AB2" w:rsidRDefault="00A62AB2" w:rsidP="00290DE5">
      <w:pPr>
        <w:pStyle w:val="ListParagraph"/>
        <w:numPr>
          <w:ilvl w:val="0"/>
          <w:numId w:val="3"/>
        </w:numPr>
      </w:pPr>
      <w:r w:rsidRPr="00A62AB2">
        <w:t xml:space="preserve">Settings </w:t>
      </w:r>
      <w:r w:rsidR="007049F5">
        <w:t xml:space="preserve">(cogwheel icon) </w:t>
      </w:r>
      <w:r w:rsidRPr="00A62AB2">
        <w:t>&gt; Output format = JPEG (not HEIC)</w:t>
      </w:r>
    </w:p>
    <w:p w:rsidR="00A62AB2" w:rsidRPr="00A62AB2" w:rsidRDefault="00A62AB2" w:rsidP="00290DE5">
      <w:pPr>
        <w:pStyle w:val="ListParagraph"/>
        <w:numPr>
          <w:ilvl w:val="1"/>
          <w:numId w:val="3"/>
        </w:numPr>
      </w:pPr>
      <w:r w:rsidRPr="00A62AB2">
        <w:t>This is the default, so should already be set</w:t>
      </w:r>
    </w:p>
    <w:p w:rsidR="001008AF" w:rsidRPr="00A62AB2" w:rsidRDefault="001008AF" w:rsidP="00290DE5">
      <w:pPr>
        <w:pStyle w:val="ListParagraph"/>
        <w:numPr>
          <w:ilvl w:val="1"/>
          <w:numId w:val="3"/>
        </w:numPr>
      </w:pPr>
      <w:r w:rsidRPr="00A62AB2">
        <w:t>NB: HEIC stands for High Efficiency Image File, Apple’s new image container format that compresses photos in order to save space. HEIC image files are available on iPhone 7 and later models running iOS 11 or later operating systems.  HEIC is better than the JPG file format</w:t>
      </w:r>
      <w:r>
        <w:t xml:space="preserve"> since n</w:t>
      </w:r>
      <w:r w:rsidRPr="00A62AB2">
        <w:t>ot only is the file size half that of a standard JPG, but the image quality is better too.</w:t>
      </w:r>
    </w:p>
    <w:p w:rsidR="00A62AB2" w:rsidRPr="00A62AB2" w:rsidRDefault="00A62AB2" w:rsidP="00F40941">
      <w:pPr>
        <w:pStyle w:val="ListParagraph"/>
        <w:numPr>
          <w:ilvl w:val="0"/>
          <w:numId w:val="3"/>
        </w:numPr>
      </w:pPr>
      <w:r w:rsidRPr="00A62AB2">
        <w:t>Open photo selection panel (top left corner icon) and resize in the usual way:</w:t>
      </w:r>
    </w:p>
    <w:p w:rsidR="009D58DA" w:rsidRPr="00FD656D" w:rsidRDefault="009D58DA" w:rsidP="00290DE5">
      <w:pPr>
        <w:pStyle w:val="ListParagraph"/>
        <w:numPr>
          <w:ilvl w:val="1"/>
          <w:numId w:val="3"/>
        </w:numPr>
      </w:pPr>
      <w:r w:rsidRPr="00FD656D">
        <w:t xml:space="preserve">Select the Photos icon </w:t>
      </w:r>
      <w:r w:rsidRPr="00FD656D">
        <w:rPr>
          <w:noProof/>
          <w:lang w:eastAsia="en-GB"/>
        </w:rPr>
        <w:drawing>
          <wp:inline distT="0" distB="0" distL="0" distR="0">
            <wp:extent cx="237490" cy="231775"/>
            <wp:effectExtent l="0" t="0" r="1016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490" cy="231775"/>
                    </a:xfrm>
                    <a:prstGeom prst="rect">
                      <a:avLst/>
                    </a:prstGeom>
                    <a:noFill/>
                    <a:ln>
                      <a:noFill/>
                    </a:ln>
                  </pic:spPr>
                </pic:pic>
              </a:graphicData>
            </a:graphic>
          </wp:inline>
        </w:drawing>
      </w:r>
      <w:r w:rsidRPr="00FD656D">
        <w:t> in the top-left corner</w:t>
      </w:r>
    </w:p>
    <w:p w:rsidR="009D58DA" w:rsidRPr="00FD656D" w:rsidRDefault="009D58DA" w:rsidP="00290DE5">
      <w:pPr>
        <w:pStyle w:val="ListParagraph"/>
        <w:numPr>
          <w:ilvl w:val="1"/>
          <w:numId w:val="3"/>
        </w:numPr>
      </w:pPr>
      <w:r w:rsidRPr="00FD656D">
        <w:t>Allow access to all or selected photos</w:t>
      </w:r>
    </w:p>
    <w:p w:rsidR="009D58DA" w:rsidRPr="00FD656D" w:rsidRDefault="009D58DA" w:rsidP="00290DE5">
      <w:pPr>
        <w:pStyle w:val="ListParagraph"/>
        <w:numPr>
          <w:ilvl w:val="1"/>
          <w:numId w:val="3"/>
        </w:numPr>
      </w:pPr>
      <w:r w:rsidRPr="00FD656D">
        <w:t>In the image preview, tap the “Choose” button to open the image in the editor.</w:t>
      </w:r>
    </w:p>
    <w:p w:rsidR="009D58DA" w:rsidRDefault="009D58DA" w:rsidP="00290DE5">
      <w:pPr>
        <w:pStyle w:val="ListParagraph"/>
        <w:numPr>
          <w:ilvl w:val="1"/>
          <w:numId w:val="3"/>
        </w:numPr>
      </w:pPr>
      <w:r w:rsidRPr="00FD656D">
        <w:t>Click the chain icon to keep the aspect ratio unchanged</w:t>
      </w:r>
    </w:p>
    <w:p w:rsidR="00A62AB2" w:rsidRPr="00A62AB2" w:rsidRDefault="009D58DA" w:rsidP="00290DE5">
      <w:pPr>
        <w:pStyle w:val="ListParagraph"/>
        <w:numPr>
          <w:ilvl w:val="1"/>
          <w:numId w:val="3"/>
        </w:numPr>
      </w:pPr>
      <w:r w:rsidRPr="00FD656D">
        <w:t>Type in a Width of 1600 or a Height of 1200 (whichever makes the other one less tha</w:t>
      </w:r>
      <w:r>
        <w:t>n</w:t>
      </w:r>
      <w:r w:rsidRPr="00FD656D">
        <w:t xml:space="preserve"> 1600 or 1200)</w:t>
      </w:r>
    </w:p>
    <w:p w:rsidR="00A62AB2" w:rsidRDefault="009D58DA" w:rsidP="00290DE5">
      <w:pPr>
        <w:pStyle w:val="ListParagraph"/>
        <w:numPr>
          <w:ilvl w:val="1"/>
          <w:numId w:val="3"/>
        </w:numPr>
      </w:pPr>
      <w:r w:rsidRPr="00FD656D">
        <w:t xml:space="preserve">Once you are happy, press the Save icon </w:t>
      </w:r>
      <w:r w:rsidRPr="00FD656D">
        <w:rPr>
          <w:noProof/>
          <w:lang w:eastAsia="en-GB"/>
        </w:rPr>
        <w:drawing>
          <wp:inline distT="0" distB="0" distL="0" distR="0">
            <wp:extent cx="267335" cy="285115"/>
            <wp:effectExtent l="0" t="0" r="184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335" cy="285115"/>
                    </a:xfrm>
                    <a:prstGeom prst="rect">
                      <a:avLst/>
                    </a:prstGeom>
                    <a:noFill/>
                    <a:ln>
                      <a:noFill/>
                    </a:ln>
                  </pic:spPr>
                </pic:pic>
              </a:graphicData>
            </a:graphic>
          </wp:inline>
        </w:drawing>
      </w:r>
      <w:r>
        <w:t xml:space="preserve"> </w:t>
      </w:r>
      <w:r w:rsidR="00A62AB2" w:rsidRPr="00A62AB2">
        <w:t xml:space="preserve">in </w:t>
      </w:r>
      <w:r>
        <w:t xml:space="preserve">the </w:t>
      </w:r>
      <w:r w:rsidR="00A62AB2" w:rsidRPr="00A62AB2">
        <w:t>bottom left corner</w:t>
      </w:r>
    </w:p>
    <w:p w:rsidR="009D58DA" w:rsidRDefault="009D58DA" w:rsidP="00290DE5">
      <w:pPr>
        <w:pStyle w:val="ListParagraph"/>
        <w:numPr>
          <w:ilvl w:val="1"/>
          <w:numId w:val="3"/>
        </w:numPr>
      </w:pPr>
      <w:r w:rsidRPr="00FD656D">
        <w:t>You should end up with a copy of the original image at the new size – you need to be careful to avoid getting confused which is the original and which the copy!</w:t>
      </w:r>
    </w:p>
    <w:p w:rsidR="00A62AB2" w:rsidRPr="00A62AB2" w:rsidRDefault="00A62AB2" w:rsidP="00290DE5">
      <w:pPr>
        <w:pStyle w:val="ListParagraph"/>
        <w:numPr>
          <w:ilvl w:val="2"/>
          <w:numId w:val="3"/>
        </w:numPr>
      </w:pPr>
      <w:r w:rsidRPr="00A62AB2">
        <w:t>This will save it as a .JPG file, not a .HEIC file</w:t>
      </w:r>
    </w:p>
    <w:p w:rsidR="009D58DA" w:rsidRPr="00A62AB2" w:rsidRDefault="009D58DA" w:rsidP="00564288">
      <w:pPr>
        <w:pStyle w:val="ListParagraph"/>
        <w:numPr>
          <w:ilvl w:val="1"/>
          <w:numId w:val="22"/>
        </w:numPr>
      </w:pPr>
      <w:r>
        <w:t xml:space="preserve">You can then use the email icon </w:t>
      </w:r>
      <w:r>
        <w:rPr>
          <w:noProof/>
          <w:lang w:eastAsia="en-GB"/>
        </w:rPr>
        <w:drawing>
          <wp:inline distT="0" distB="0" distL="0" distR="0">
            <wp:extent cx="326572" cy="2858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897" cy="289597"/>
                    </a:xfrm>
                    <a:prstGeom prst="rect">
                      <a:avLst/>
                    </a:prstGeom>
                    <a:noFill/>
                    <a:ln>
                      <a:noFill/>
                    </a:ln>
                  </pic:spPr>
                </pic:pic>
              </a:graphicData>
            </a:graphic>
          </wp:inline>
        </w:drawing>
      </w:r>
      <w:r>
        <w:t xml:space="preserve"> or the Share icon </w:t>
      </w:r>
      <w:r>
        <w:rPr>
          <w:noProof/>
          <w:lang w:eastAsia="en-GB"/>
        </w:rPr>
        <w:drawing>
          <wp:inline distT="0" distB="0" distL="0" distR="0">
            <wp:extent cx="261257" cy="28609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119" cy="292516"/>
                    </a:xfrm>
                    <a:prstGeom prst="rect">
                      <a:avLst/>
                    </a:prstGeom>
                    <a:noFill/>
                    <a:ln>
                      <a:noFill/>
                    </a:ln>
                  </pic:spPr>
                </pic:pic>
              </a:graphicData>
            </a:graphic>
          </wp:inline>
        </w:drawing>
      </w:r>
      <w:r>
        <w:t xml:space="preserve"> to send the resized version to yourself.</w:t>
      </w:r>
    </w:p>
    <w:p w:rsidR="00A62AB2" w:rsidRPr="00A62AB2" w:rsidRDefault="00F40941" w:rsidP="00A62AB2">
      <w:r>
        <w:t xml:space="preserve">Step 2: </w:t>
      </w:r>
      <w:r w:rsidR="00A62AB2" w:rsidRPr="00A62AB2">
        <w:t>In the Photos app – Save the resized file into Files</w:t>
      </w:r>
    </w:p>
    <w:p w:rsidR="00A62AB2" w:rsidRPr="00A62AB2" w:rsidRDefault="00A62AB2" w:rsidP="00290DE5">
      <w:pPr>
        <w:pStyle w:val="ListParagraph"/>
        <w:numPr>
          <w:ilvl w:val="0"/>
          <w:numId w:val="3"/>
        </w:numPr>
      </w:pPr>
      <w:r w:rsidRPr="00A62AB2">
        <w:t>Select the photo you have resized (and hence saved as a .JPG file)</w:t>
      </w:r>
    </w:p>
    <w:p w:rsidR="00A62AB2" w:rsidRPr="00A62AB2" w:rsidRDefault="00A62AB2" w:rsidP="00290DE5">
      <w:pPr>
        <w:pStyle w:val="ListParagraph"/>
        <w:numPr>
          <w:ilvl w:val="0"/>
          <w:numId w:val="3"/>
        </w:numPr>
      </w:pPr>
      <w:r w:rsidRPr="00A62AB2">
        <w:t>Swipe up to show the info about the file and check is it JPG (not HEIC) and the dimension you expect</w:t>
      </w:r>
    </w:p>
    <w:p w:rsidR="00A62AB2" w:rsidRPr="00A62AB2" w:rsidRDefault="00A62AB2" w:rsidP="00290DE5">
      <w:pPr>
        <w:pStyle w:val="ListParagraph"/>
        <w:numPr>
          <w:ilvl w:val="0"/>
          <w:numId w:val="3"/>
        </w:numPr>
      </w:pPr>
      <w:r w:rsidRPr="00A62AB2">
        <w:lastRenderedPageBreak/>
        <w:t>Tap the {Share} icon, a rectangle with an up arrow (in bottom left of screen)</w:t>
      </w:r>
    </w:p>
    <w:p w:rsidR="00A62AB2" w:rsidRPr="00A62AB2" w:rsidRDefault="00A62AB2" w:rsidP="00290DE5">
      <w:pPr>
        <w:pStyle w:val="ListParagraph"/>
        <w:numPr>
          <w:ilvl w:val="1"/>
          <w:numId w:val="3"/>
        </w:numPr>
      </w:pPr>
      <w:r w:rsidRPr="00A62AB2">
        <w:t>Scroll down and select “Save to Files”</w:t>
      </w:r>
    </w:p>
    <w:p w:rsidR="00A62AB2" w:rsidRPr="00A62AB2" w:rsidRDefault="00A62AB2" w:rsidP="00290DE5">
      <w:pPr>
        <w:pStyle w:val="ListParagraph"/>
        <w:numPr>
          <w:ilvl w:val="2"/>
          <w:numId w:val="3"/>
        </w:numPr>
      </w:pPr>
      <w:r w:rsidRPr="00A62AB2">
        <w:t>Select “On My iPhone”, then select the subfolder (if you have made one) e.g. “HHPS images”</w:t>
      </w:r>
    </w:p>
    <w:p w:rsidR="00A62AB2" w:rsidRPr="00A62AB2" w:rsidRDefault="00A62AB2" w:rsidP="00290DE5">
      <w:pPr>
        <w:pStyle w:val="ListParagraph"/>
        <w:numPr>
          <w:ilvl w:val="2"/>
          <w:numId w:val="3"/>
        </w:numPr>
      </w:pPr>
      <w:r w:rsidRPr="00A62AB2">
        <w:t>Tap image name near top of screen e.g. “IMG_2922” , then type in new name, excluding the .jpg then tap {done}</w:t>
      </w:r>
    </w:p>
    <w:p w:rsidR="00A62AB2" w:rsidRPr="00A62AB2" w:rsidRDefault="00A62AB2" w:rsidP="00290DE5">
      <w:pPr>
        <w:pStyle w:val="ListParagraph"/>
        <w:numPr>
          <w:ilvl w:val="3"/>
          <w:numId w:val="3"/>
        </w:numPr>
      </w:pPr>
      <w:r w:rsidRPr="00A62AB2">
        <w:t>Don’t add the .jpg because the Submission form seems to automatically add the  .JPG (and would otherwise make it .</w:t>
      </w:r>
      <w:proofErr w:type="spellStart"/>
      <w:r w:rsidRPr="00A62AB2">
        <w:t>jpg.JGP</w:t>
      </w:r>
      <w:proofErr w:type="spellEnd"/>
      <w:r w:rsidRPr="00A62AB2">
        <w:t>)</w:t>
      </w:r>
    </w:p>
    <w:p w:rsidR="00A62AB2" w:rsidRPr="00A62AB2" w:rsidRDefault="00A62AB2" w:rsidP="00290DE5">
      <w:pPr>
        <w:pStyle w:val="ListParagraph"/>
        <w:numPr>
          <w:ilvl w:val="2"/>
          <w:numId w:val="3"/>
        </w:numPr>
      </w:pPr>
      <w:r w:rsidRPr="00A62AB2">
        <w:t>{Save</w:t>
      </w:r>
      <w:r w:rsidR="001008AF">
        <w:t>}</w:t>
      </w:r>
    </w:p>
    <w:p w:rsidR="00A62AB2" w:rsidRPr="00A62AB2" w:rsidRDefault="00A62AB2" w:rsidP="00A62AB2"/>
    <w:p w:rsidR="00A62AB2" w:rsidRPr="00A62AB2" w:rsidRDefault="00F40941" w:rsidP="00A62AB2">
      <w:r>
        <w:t xml:space="preserve">Step 3: </w:t>
      </w:r>
      <w:r w:rsidR="00A62AB2" w:rsidRPr="00A62AB2">
        <w:t>In the Files app – Check it looks right</w:t>
      </w:r>
    </w:p>
    <w:p w:rsidR="00A62AB2" w:rsidRPr="00A62AB2" w:rsidRDefault="00A62AB2" w:rsidP="00290DE5">
      <w:pPr>
        <w:pStyle w:val="ListParagraph"/>
        <w:numPr>
          <w:ilvl w:val="0"/>
          <w:numId w:val="3"/>
        </w:numPr>
      </w:pPr>
      <w:r w:rsidRPr="00A62AB2">
        <w:t>Browse in “On My iPhone”, select subfolder e.g. “HHPS images”.  Check the filename looks right.</w:t>
      </w:r>
      <w:r w:rsidR="00122B9A">
        <w:t xml:space="preserve"> </w:t>
      </w:r>
      <w:r w:rsidRPr="00A62AB2">
        <w:t xml:space="preserve"> It should </w:t>
      </w:r>
      <w:r w:rsidRPr="00A62AB2">
        <w:rPr>
          <w:b/>
          <w:bCs/>
        </w:rPr>
        <w:t>ex</w:t>
      </w:r>
      <w:r w:rsidRPr="00A62AB2">
        <w:t>clude the .JPG</w:t>
      </w:r>
    </w:p>
    <w:p w:rsidR="00A62AB2" w:rsidRPr="00A62AB2" w:rsidRDefault="00A62AB2" w:rsidP="00290DE5">
      <w:pPr>
        <w:pStyle w:val="ListParagraph"/>
        <w:numPr>
          <w:ilvl w:val="1"/>
          <w:numId w:val="3"/>
        </w:numPr>
      </w:pPr>
      <w:r w:rsidRPr="00A62AB2">
        <w:t>If you press the filename for a few seconds a menu pops up which further allows you to rename, etc the file</w:t>
      </w:r>
    </w:p>
    <w:p w:rsidR="00A62AB2" w:rsidRPr="00A62AB2" w:rsidRDefault="00A62AB2" w:rsidP="00A62AB2"/>
    <w:p w:rsidR="00A62AB2" w:rsidRPr="00A62AB2" w:rsidRDefault="00F40941" w:rsidP="00A62AB2">
      <w:r>
        <w:t xml:space="preserve">Step 4: </w:t>
      </w:r>
      <w:r w:rsidR="00A62AB2" w:rsidRPr="00A62AB2">
        <w:t>In the (Safari) browser webform – submit the files</w:t>
      </w:r>
    </w:p>
    <w:p w:rsidR="00A62AB2" w:rsidRPr="00A62AB2" w:rsidRDefault="00A62AB2" w:rsidP="00290DE5">
      <w:pPr>
        <w:pStyle w:val="ListParagraph"/>
        <w:numPr>
          <w:ilvl w:val="0"/>
          <w:numId w:val="3"/>
        </w:numPr>
      </w:pPr>
      <w:r w:rsidRPr="00A62AB2">
        <w:t xml:space="preserve">Go to the </w:t>
      </w:r>
      <w:hyperlink r:id="rId48" w:history="1">
        <w:r w:rsidRPr="00A62AB2">
          <w:rPr>
            <w:rStyle w:val="Hyperlink"/>
          </w:rPr>
          <w:t>www.HHPS.org.uk</w:t>
        </w:r>
      </w:hyperlink>
      <w:r w:rsidRPr="00A62AB2">
        <w:t xml:space="preserve"> and navigate to Submissions &gt; PI</w:t>
      </w:r>
      <w:r w:rsidR="006F6A2F">
        <w:t>.</w:t>
      </w:r>
      <w:r w:rsidRPr="00A62AB2">
        <w:t xml:space="preserve"> Submissions</w:t>
      </w:r>
    </w:p>
    <w:p w:rsidR="00A62AB2" w:rsidRPr="00A62AB2" w:rsidRDefault="00A62AB2" w:rsidP="00290DE5">
      <w:pPr>
        <w:pStyle w:val="ListParagraph"/>
        <w:numPr>
          <w:ilvl w:val="0"/>
          <w:numId w:val="3"/>
        </w:numPr>
      </w:pPr>
      <w:r w:rsidRPr="00A62AB2">
        <w:t>Press any one of the {Select Files} buttons</w:t>
      </w:r>
    </w:p>
    <w:p w:rsidR="00A62AB2" w:rsidRPr="00A62AB2" w:rsidRDefault="00A62AB2" w:rsidP="00290DE5">
      <w:pPr>
        <w:pStyle w:val="ListParagraph"/>
        <w:numPr>
          <w:ilvl w:val="1"/>
          <w:numId w:val="3"/>
        </w:numPr>
      </w:pPr>
      <w:r w:rsidRPr="00A62AB2">
        <w:t>Select “Choose File”</w:t>
      </w:r>
    </w:p>
    <w:p w:rsidR="00A62AB2" w:rsidRPr="00A62AB2" w:rsidRDefault="00A62AB2" w:rsidP="00290DE5">
      <w:pPr>
        <w:pStyle w:val="ListParagraph"/>
        <w:numPr>
          <w:ilvl w:val="2"/>
          <w:numId w:val="3"/>
        </w:numPr>
      </w:pPr>
      <w:r w:rsidRPr="00A62AB2">
        <w:t>Select “On My iPhone”</w:t>
      </w:r>
    </w:p>
    <w:p w:rsidR="00A62AB2" w:rsidRPr="00A62AB2" w:rsidRDefault="00A62AB2" w:rsidP="00290DE5">
      <w:pPr>
        <w:pStyle w:val="ListParagraph"/>
        <w:numPr>
          <w:ilvl w:val="3"/>
          <w:numId w:val="3"/>
        </w:numPr>
      </w:pPr>
      <w:r w:rsidRPr="00A62AB2">
        <w:t>Select folder and image</w:t>
      </w:r>
    </w:p>
    <w:p w:rsidR="00A62AB2" w:rsidRPr="00A62AB2" w:rsidRDefault="00A62AB2" w:rsidP="00290DE5">
      <w:pPr>
        <w:pStyle w:val="ListParagraph"/>
        <w:numPr>
          <w:ilvl w:val="2"/>
          <w:numId w:val="3"/>
        </w:numPr>
      </w:pPr>
      <w:r w:rsidRPr="00A62AB2">
        <w:t>The webform then automatically uploads the file.  It uses the selected filename and adds the file extension at the end (.JPG or .HEIC depending on which you uploaded – obviously, you want the .JPG)</w:t>
      </w:r>
    </w:p>
    <w:p w:rsidR="00A62AB2" w:rsidRPr="00A62AB2" w:rsidRDefault="00A62AB2" w:rsidP="00290DE5">
      <w:pPr>
        <w:pStyle w:val="ListParagraph"/>
        <w:numPr>
          <w:ilvl w:val="3"/>
          <w:numId w:val="3"/>
        </w:numPr>
      </w:pPr>
      <w:r w:rsidRPr="00A62AB2">
        <w:t xml:space="preserve">You cannot make this lower case .jpg so we will have to ask </w:t>
      </w:r>
      <w:r w:rsidR="001008AF">
        <w:t>the Competition Secretary</w:t>
      </w:r>
      <w:r w:rsidRPr="00A62AB2">
        <w:t xml:space="preserve"> to make that quick correction </w:t>
      </w:r>
      <w:r w:rsidR="001008AF">
        <w:t>for you</w:t>
      </w:r>
      <w:r w:rsidRPr="00A62AB2">
        <w:t>.</w:t>
      </w:r>
    </w:p>
    <w:p w:rsidR="00A62AB2" w:rsidRDefault="00A62AB2" w:rsidP="00564288">
      <w:pPr>
        <w:numPr>
          <w:ilvl w:val="0"/>
          <w:numId w:val="23"/>
        </w:numPr>
      </w:pPr>
      <w:r w:rsidRPr="00A62AB2">
        <w:t>Enter the other info wanted by the webform (like your name)</w:t>
      </w:r>
      <w:r w:rsidR="001008AF">
        <w:t>.</w:t>
      </w:r>
    </w:p>
    <w:p w:rsidR="001008AF" w:rsidRPr="00A62AB2" w:rsidRDefault="001008AF" w:rsidP="001008AF"/>
    <w:p w:rsidR="00A62AB2" w:rsidRDefault="00F40941" w:rsidP="00A62AB2">
      <w:r>
        <w:t xml:space="preserve">Step 5: </w:t>
      </w:r>
      <w:r w:rsidR="00A62AB2">
        <w:t xml:space="preserve">There is </w:t>
      </w:r>
      <w:r w:rsidR="001008AF">
        <w:t>one</w:t>
      </w:r>
      <w:r w:rsidR="00A62AB2">
        <w:t xml:space="preserve"> f</w:t>
      </w:r>
      <w:r w:rsidR="00A62AB2" w:rsidRPr="00A62AB2">
        <w:t>urther complication</w:t>
      </w:r>
      <w:r w:rsidR="00A62AB2">
        <w:t xml:space="preserve"> that may need to be addressed:</w:t>
      </w:r>
    </w:p>
    <w:p w:rsidR="00A62AB2" w:rsidRPr="00A62AB2" w:rsidRDefault="00A62AB2" w:rsidP="00290DE5">
      <w:pPr>
        <w:pStyle w:val="ListParagraph"/>
        <w:numPr>
          <w:ilvl w:val="0"/>
          <w:numId w:val="3"/>
        </w:numPr>
      </w:pPr>
      <w:r w:rsidRPr="00A62AB2">
        <w:t xml:space="preserve">Due to a quirk of </w:t>
      </w:r>
      <w:r>
        <w:t xml:space="preserve">moving from </w:t>
      </w:r>
      <w:r w:rsidRPr="00A62AB2">
        <w:t xml:space="preserve">Apple </w:t>
      </w:r>
      <w:r>
        <w:t>to</w:t>
      </w:r>
      <w:r w:rsidRPr="00A62AB2">
        <w:t xml:space="preserve"> Windows 10, when you actually save the files on </w:t>
      </w:r>
      <w:r>
        <w:t>a</w:t>
      </w:r>
      <w:r w:rsidRPr="00A62AB2">
        <w:t xml:space="preserve"> Windows 10 computer using Edge or Google Chrome (by clicking on the link and then clicking on the image with Right Clicking &gt; Save As) although the filename is showing as .jpg it actually saves as .</w:t>
      </w:r>
      <w:proofErr w:type="spellStart"/>
      <w:r w:rsidRPr="00A62AB2">
        <w:t>jfif</w:t>
      </w:r>
      <w:proofErr w:type="spellEnd"/>
    </w:p>
    <w:p w:rsidR="00A62AB2" w:rsidRPr="00A62AB2" w:rsidRDefault="00A62AB2" w:rsidP="00290DE5">
      <w:pPr>
        <w:pStyle w:val="ListParagraph"/>
        <w:numPr>
          <w:ilvl w:val="1"/>
          <w:numId w:val="3"/>
        </w:numPr>
      </w:pPr>
      <w:r w:rsidRPr="00A62AB2">
        <w:t xml:space="preserve">This may not happen </w:t>
      </w:r>
      <w:r w:rsidR="001008AF">
        <w:t xml:space="preserve">when saving </w:t>
      </w:r>
      <w:r w:rsidRPr="00A62AB2">
        <w:t xml:space="preserve">on a Mac – </w:t>
      </w:r>
      <w:r>
        <w:t>it needs to be tested by a Mac user.</w:t>
      </w:r>
    </w:p>
    <w:p w:rsidR="00A62AB2" w:rsidRPr="00A62AB2" w:rsidRDefault="00A62AB2" w:rsidP="00290DE5">
      <w:pPr>
        <w:pStyle w:val="ListParagraph"/>
        <w:numPr>
          <w:ilvl w:val="0"/>
          <w:numId w:val="3"/>
        </w:numPr>
      </w:pPr>
      <w:r w:rsidRPr="00A62AB2">
        <w:t xml:space="preserve">You need to rename </w:t>
      </w:r>
      <w:r>
        <w:t>the file</w:t>
      </w:r>
      <w:r w:rsidRPr="00A62AB2">
        <w:t xml:space="preserve"> to be .jpg when you do the Save As (or later on your laptop).  It does not do any harm to the image to change the file extension from .</w:t>
      </w:r>
      <w:proofErr w:type="spellStart"/>
      <w:r w:rsidRPr="00A62AB2">
        <w:t>jfif</w:t>
      </w:r>
      <w:proofErr w:type="spellEnd"/>
      <w:r w:rsidRPr="00A62AB2">
        <w:t xml:space="preserve"> to .jpg</w:t>
      </w:r>
    </w:p>
    <w:p w:rsidR="00A62AB2" w:rsidRPr="00A62AB2" w:rsidRDefault="00A62AB2" w:rsidP="00290DE5">
      <w:pPr>
        <w:pStyle w:val="ListParagraph"/>
        <w:numPr>
          <w:ilvl w:val="1"/>
          <w:numId w:val="3"/>
        </w:numPr>
      </w:pPr>
      <w:r w:rsidRPr="00A62AB2">
        <w:lastRenderedPageBreak/>
        <w:t xml:space="preserve">Happily this is very quick to do – as long as </w:t>
      </w:r>
      <w:r w:rsidR="001008AF">
        <w:t>the Competition Secretary</w:t>
      </w:r>
      <w:r w:rsidRPr="00A62AB2">
        <w:t xml:space="preserve"> spot</w:t>
      </w:r>
      <w:r w:rsidR="001008AF">
        <w:t>s</w:t>
      </w:r>
      <w:r w:rsidRPr="00A62AB2">
        <w:t xml:space="preserve"> it needs doing</w:t>
      </w:r>
      <w:r w:rsidR="001008AF">
        <w:t>.</w:t>
      </w:r>
    </w:p>
    <w:p w:rsidR="00A0751D" w:rsidRPr="00FD656D" w:rsidRDefault="00A0751D" w:rsidP="00A0751D"/>
    <w:p w:rsidR="00757BF5" w:rsidRPr="007953C3" w:rsidRDefault="00757BF5" w:rsidP="0098373D">
      <w:pPr>
        <w:pStyle w:val="Heading2"/>
        <w:rPr>
          <w:bCs/>
        </w:rPr>
      </w:pPr>
      <w:bookmarkStart w:id="24" w:name="_Toc179367354"/>
      <w:r w:rsidRPr="007953C3">
        <w:rPr>
          <w:bCs/>
        </w:rPr>
        <w:t xml:space="preserve">Convert your </w:t>
      </w:r>
      <w:r w:rsidR="00EB601C" w:rsidRPr="007953C3">
        <w:rPr>
          <w:bCs/>
        </w:rPr>
        <w:t>Image</w:t>
      </w:r>
      <w:r w:rsidRPr="007953C3">
        <w:rPr>
          <w:bCs/>
        </w:rPr>
        <w:t xml:space="preserve"> for Submission to </w:t>
      </w:r>
      <w:r w:rsidR="004F396A">
        <w:rPr>
          <w:bCs/>
        </w:rPr>
        <w:t>DPI</w:t>
      </w:r>
      <w:r w:rsidRPr="007953C3">
        <w:rPr>
          <w:bCs/>
        </w:rPr>
        <w:t xml:space="preserve"> Competition</w:t>
      </w:r>
      <w:r w:rsidR="004F396A">
        <w:rPr>
          <w:bCs/>
        </w:rPr>
        <w:t>, using Photoshop or Elements</w:t>
      </w:r>
      <w:bookmarkEnd w:id="24"/>
    </w:p>
    <w:p w:rsidR="00757BF5" w:rsidRPr="00FD656D" w:rsidRDefault="00A0751D" w:rsidP="00A0751D">
      <w:pPr>
        <w:rPr>
          <w:i/>
          <w:iCs/>
        </w:rPr>
      </w:pPr>
      <w:r w:rsidRPr="00FD656D">
        <w:rPr>
          <w:i/>
          <w:iCs/>
        </w:rPr>
        <w:t>This is taken from a</w:t>
      </w:r>
      <w:r w:rsidR="00FD6395">
        <w:rPr>
          <w:i/>
          <w:iCs/>
        </w:rPr>
        <w:t xml:space="preserve"> slightly</w:t>
      </w:r>
      <w:r w:rsidRPr="00FD656D">
        <w:rPr>
          <w:i/>
          <w:iCs/>
        </w:rPr>
        <w:t xml:space="preserve"> older article but remains useful</w:t>
      </w:r>
      <w:r w:rsidR="00FD6395">
        <w:rPr>
          <w:i/>
          <w:iCs/>
        </w:rPr>
        <w:t xml:space="preserve"> and covers </w:t>
      </w:r>
      <w:r w:rsidR="00FD6395" w:rsidRPr="00FD6395">
        <w:rPr>
          <w:i/>
          <w:iCs/>
        </w:rPr>
        <w:t>colour profile</w:t>
      </w:r>
      <w:r w:rsidRPr="00FD656D">
        <w:rPr>
          <w:i/>
          <w:iCs/>
        </w:rPr>
        <w:t>.</w:t>
      </w:r>
    </w:p>
    <w:p w:rsidR="00757BF5" w:rsidRPr="00FD656D" w:rsidRDefault="00757BF5" w:rsidP="00757BF5">
      <w:r w:rsidRPr="00757BF5">
        <w:t xml:space="preserve">There are 4 simple steps required to process and submit your image into the digital projected image competition.  Below are these steps </w:t>
      </w:r>
      <w:proofErr w:type="gramStart"/>
      <w:r w:rsidRPr="00757BF5">
        <w:t>explained.</w:t>
      </w:r>
      <w:proofErr w:type="gramEnd"/>
      <w:r w:rsidRPr="00757BF5">
        <w:t xml:space="preserve">  The screen shots are from </w:t>
      </w:r>
      <w:r w:rsidR="00FD6395" w:rsidRPr="00757BF5">
        <w:t xml:space="preserve">Photoshop </w:t>
      </w:r>
      <w:r w:rsidR="00FD6395">
        <w:t xml:space="preserve">(version </w:t>
      </w:r>
      <w:r w:rsidRPr="00757BF5">
        <w:t>CS4</w:t>
      </w:r>
      <w:r w:rsidR="00FD6395">
        <w:t>)</w:t>
      </w:r>
      <w:r w:rsidRPr="00757BF5">
        <w:t xml:space="preserve"> but I have listed the paths for </w:t>
      </w:r>
      <w:r w:rsidR="00FD6395">
        <w:t xml:space="preserve">Photoshop </w:t>
      </w:r>
      <w:r w:rsidRPr="00757BF5">
        <w:t xml:space="preserve">Elements (7) </w:t>
      </w:r>
      <w:r w:rsidR="00FD6395">
        <w:t>as well as</w:t>
      </w:r>
      <w:r w:rsidRPr="00757BF5">
        <w:t xml:space="preserve"> Photoshop (CS4).  From these I’m sure that you can find the relevant process in your software.</w:t>
      </w:r>
    </w:p>
    <w:p w:rsidR="00757BF5" w:rsidRPr="00757BF5" w:rsidRDefault="00757BF5" w:rsidP="00757BF5">
      <w:pPr>
        <w:rPr>
          <w:b/>
        </w:rPr>
      </w:pPr>
      <w:r w:rsidRPr="00757BF5">
        <w:rPr>
          <w:b/>
        </w:rPr>
        <w:t>Firstly make sure you save the file with all changes completed at full resolution and with your normal naming before executing these steps - the last activity in your processing is saving the image as a separate file for the competition.</w:t>
      </w:r>
    </w:p>
    <w:p w:rsidR="00757BF5" w:rsidRPr="00757BF5" w:rsidRDefault="00757BF5" w:rsidP="00757BF5">
      <w:r w:rsidRPr="00757BF5">
        <w:t>Summary of steps:</w:t>
      </w:r>
    </w:p>
    <w:p w:rsidR="00757BF5" w:rsidRPr="00757BF5" w:rsidRDefault="00757BF5" w:rsidP="00564288">
      <w:pPr>
        <w:numPr>
          <w:ilvl w:val="0"/>
          <w:numId w:val="7"/>
        </w:numPr>
      </w:pPr>
      <w:r w:rsidRPr="00757BF5">
        <w:t xml:space="preserve">Size the image </w:t>
      </w:r>
    </w:p>
    <w:p w:rsidR="00757BF5" w:rsidRPr="00757BF5" w:rsidRDefault="00757BF5" w:rsidP="00564288">
      <w:pPr>
        <w:numPr>
          <w:ilvl w:val="0"/>
          <w:numId w:val="7"/>
        </w:numPr>
      </w:pPr>
      <w:r w:rsidRPr="00757BF5">
        <w:t>Apply colour profile to optimise colours for projection</w:t>
      </w:r>
    </w:p>
    <w:p w:rsidR="00757BF5" w:rsidRPr="00757BF5" w:rsidRDefault="00757BF5" w:rsidP="00564288">
      <w:pPr>
        <w:numPr>
          <w:ilvl w:val="0"/>
          <w:numId w:val="7"/>
        </w:numPr>
      </w:pPr>
      <w:r w:rsidRPr="00757BF5">
        <w:t xml:space="preserve">Save as </w:t>
      </w:r>
      <w:r w:rsidR="000055DC">
        <w:t>.</w:t>
      </w:r>
      <w:r w:rsidRPr="00757BF5">
        <w:t xml:space="preserve">jpg </w:t>
      </w:r>
      <w:r w:rsidR="000055DC">
        <w:t xml:space="preserve">file </w:t>
      </w:r>
      <w:r w:rsidRPr="00757BF5">
        <w:t>with correct title</w:t>
      </w:r>
    </w:p>
    <w:p w:rsidR="00757BF5" w:rsidRPr="00757BF5" w:rsidRDefault="00757BF5" w:rsidP="00564288">
      <w:pPr>
        <w:numPr>
          <w:ilvl w:val="0"/>
          <w:numId w:val="7"/>
        </w:numPr>
      </w:pPr>
      <w:r w:rsidRPr="00757BF5">
        <w:t>Submit to the web</w:t>
      </w:r>
    </w:p>
    <w:p w:rsidR="00757BF5" w:rsidRPr="00757BF5" w:rsidRDefault="00757BF5" w:rsidP="00757BF5">
      <w:pPr>
        <w:rPr>
          <w:b/>
        </w:rPr>
      </w:pPr>
    </w:p>
    <w:p w:rsidR="00757BF5" w:rsidRPr="00757BF5" w:rsidRDefault="00757BF5" w:rsidP="0098373D">
      <w:pPr>
        <w:pStyle w:val="Heading3"/>
      </w:pPr>
      <w:bookmarkStart w:id="25" w:name="_Toc179367355"/>
      <w:r w:rsidRPr="00757BF5">
        <w:t>Size the image</w:t>
      </w:r>
      <w:bookmarkEnd w:id="25"/>
    </w:p>
    <w:p w:rsidR="00757BF5" w:rsidRPr="00FD6395" w:rsidRDefault="00757BF5" w:rsidP="00757BF5">
      <w:r w:rsidRPr="00FD6395">
        <w:t>The image must be a maximum of 1600 pixel</w:t>
      </w:r>
      <w:r w:rsidR="00FD6395" w:rsidRPr="00FD6395">
        <w:t>s</w:t>
      </w:r>
      <w:r w:rsidRPr="00FD6395">
        <w:t xml:space="preserve"> wide </w:t>
      </w:r>
      <w:r w:rsidR="00FD6395" w:rsidRPr="00FD6395">
        <w:t>and maximum of</w:t>
      </w:r>
      <w:r w:rsidRPr="00FD6395">
        <w:t xml:space="preserve"> 1200 pixels high</w:t>
      </w:r>
    </w:p>
    <w:p w:rsidR="00757BF5" w:rsidRPr="00757BF5" w:rsidRDefault="00757BF5" w:rsidP="00757BF5">
      <w:pPr>
        <w:rPr>
          <w:i/>
        </w:rPr>
      </w:pPr>
      <w:r w:rsidRPr="00757BF5">
        <w:rPr>
          <w:i/>
        </w:rPr>
        <w:t>Photoshop: Image &gt; Image size</w:t>
      </w:r>
    </w:p>
    <w:p w:rsidR="00757BF5" w:rsidRPr="00757BF5" w:rsidRDefault="00757BF5" w:rsidP="00757BF5">
      <w:pPr>
        <w:rPr>
          <w:i/>
        </w:rPr>
      </w:pPr>
      <w:r w:rsidRPr="00757BF5">
        <w:rPr>
          <w:i/>
        </w:rPr>
        <w:t>Elements: Image &gt; Resize &gt; Image size</w:t>
      </w:r>
    </w:p>
    <w:p w:rsidR="00757BF5" w:rsidRPr="00757BF5" w:rsidRDefault="00757BF5" w:rsidP="00757BF5">
      <w:r w:rsidRPr="00757BF5">
        <w:t xml:space="preserve">Make sure that the ‘Scale styles’ &amp; ‘Constrain proportions’ check boxes are ticked to avoid changing the proportions of your image.  In the section where the image information is detailed in Pixels (Pixel dimensions) enter </w:t>
      </w:r>
      <w:r w:rsidRPr="00757BF5">
        <w:rPr>
          <w:b/>
        </w:rPr>
        <w:t>1600</w:t>
      </w:r>
      <w:r w:rsidRPr="00757BF5">
        <w:t xml:space="preserve"> as the max width, if the height then exceeds 1200, enter </w:t>
      </w:r>
      <w:r w:rsidRPr="00757BF5">
        <w:rPr>
          <w:b/>
        </w:rPr>
        <w:t>1200</w:t>
      </w:r>
      <w:r w:rsidRPr="00757BF5">
        <w:t xml:space="preserve"> in the height box and press ‘OK’ to apply the sizing.</w:t>
      </w:r>
    </w:p>
    <w:p w:rsidR="00757BF5" w:rsidRPr="00757BF5" w:rsidRDefault="00757BF5" w:rsidP="00757BF5">
      <w:pPr>
        <w:rPr>
          <w:b/>
        </w:rPr>
      </w:pPr>
      <w:r w:rsidRPr="00757BF5">
        <w:t>Your image is now the right size.</w:t>
      </w:r>
    </w:p>
    <w:p w:rsidR="00757BF5" w:rsidRPr="00757BF5" w:rsidRDefault="00757BF5" w:rsidP="00757BF5">
      <w:pPr>
        <w:rPr>
          <w:b/>
        </w:rPr>
      </w:pPr>
    </w:p>
    <w:p w:rsidR="00757BF5" w:rsidRPr="00757BF5" w:rsidRDefault="00757BF5" w:rsidP="00757BF5">
      <w:pPr>
        <w:rPr>
          <w:b/>
        </w:rPr>
      </w:pPr>
      <w:r w:rsidRPr="00757BF5">
        <w:rPr>
          <w:b/>
          <w:noProof/>
          <w:lang w:eastAsia="en-GB"/>
        </w:rPr>
        <w:lastRenderedPageBreak/>
        <w:drawing>
          <wp:inline distT="0" distB="0" distL="0" distR="0">
            <wp:extent cx="4693920"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3920" cy="3581400"/>
                    </a:xfrm>
                    <a:prstGeom prst="rect">
                      <a:avLst/>
                    </a:prstGeom>
                    <a:noFill/>
                    <a:ln>
                      <a:noFill/>
                    </a:ln>
                  </pic:spPr>
                </pic:pic>
              </a:graphicData>
            </a:graphic>
          </wp:inline>
        </w:drawing>
      </w:r>
    </w:p>
    <w:p w:rsidR="00757BF5" w:rsidRPr="00757BF5" w:rsidRDefault="00757BF5" w:rsidP="00757BF5">
      <w:pPr>
        <w:rPr>
          <w:b/>
        </w:rPr>
      </w:pPr>
    </w:p>
    <w:p w:rsidR="00757BF5" w:rsidRPr="00757BF5" w:rsidRDefault="00757BF5" w:rsidP="0098373D">
      <w:pPr>
        <w:pStyle w:val="Heading3"/>
      </w:pPr>
      <w:bookmarkStart w:id="26" w:name="_Toc179367356"/>
      <w:r w:rsidRPr="00757BF5">
        <w:t>Apply colour profile</w:t>
      </w:r>
      <w:bookmarkEnd w:id="26"/>
    </w:p>
    <w:p w:rsidR="00757BF5" w:rsidRPr="00757BF5" w:rsidRDefault="00757BF5" w:rsidP="00757BF5">
      <w:r w:rsidRPr="00757BF5">
        <w:t>The best colour profile for an image that is displayed by digital projection is sRGB.  Changing the profile in your image will prevent an</w:t>
      </w:r>
      <w:r w:rsidR="000055DC">
        <w:t>y</w:t>
      </w:r>
      <w:r w:rsidRPr="00757BF5">
        <w:t xml:space="preserve"> surprise interpretations of colours that are outside the gamut of the projector (so I’m told!).</w:t>
      </w:r>
    </w:p>
    <w:p w:rsidR="00757BF5" w:rsidRPr="00757BF5" w:rsidRDefault="00757BF5" w:rsidP="00757BF5">
      <w:pPr>
        <w:rPr>
          <w:i/>
        </w:rPr>
      </w:pPr>
      <w:r w:rsidRPr="00757BF5">
        <w:rPr>
          <w:i/>
        </w:rPr>
        <w:t>Elements: Image &gt; Convert colour profile &gt; Apply sRGB</w:t>
      </w:r>
    </w:p>
    <w:p w:rsidR="00757BF5" w:rsidRPr="00757BF5" w:rsidRDefault="00757BF5" w:rsidP="00757BF5">
      <w:pPr>
        <w:rPr>
          <w:i/>
        </w:rPr>
      </w:pPr>
      <w:r w:rsidRPr="00757BF5">
        <w:rPr>
          <w:i/>
        </w:rPr>
        <w:t>Photoshop: Edit &gt; Convert to profile.  Set destination space to sRGB</w:t>
      </w:r>
    </w:p>
    <w:p w:rsidR="00757BF5" w:rsidRPr="00757BF5" w:rsidRDefault="00757BF5" w:rsidP="00757BF5">
      <w:pPr>
        <w:rPr>
          <w:i/>
        </w:rPr>
      </w:pPr>
      <w:r w:rsidRPr="00757BF5">
        <w:rPr>
          <w:i/>
          <w:noProof/>
          <w:lang w:eastAsia="en-GB"/>
        </w:rPr>
        <w:drawing>
          <wp:inline distT="0" distB="0" distL="0" distR="0">
            <wp:extent cx="3623069" cy="27488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5711" cy="2750813"/>
                    </a:xfrm>
                    <a:prstGeom prst="rect">
                      <a:avLst/>
                    </a:prstGeom>
                    <a:noFill/>
                    <a:ln>
                      <a:noFill/>
                    </a:ln>
                  </pic:spPr>
                </pic:pic>
              </a:graphicData>
            </a:graphic>
          </wp:inline>
        </w:drawing>
      </w:r>
    </w:p>
    <w:p w:rsidR="00757BF5" w:rsidRPr="00757BF5" w:rsidRDefault="00757BF5" w:rsidP="00757BF5">
      <w:pPr>
        <w:rPr>
          <w:i/>
        </w:rPr>
      </w:pPr>
    </w:p>
    <w:p w:rsidR="00757BF5" w:rsidRPr="00757BF5" w:rsidRDefault="00757BF5" w:rsidP="0098373D">
      <w:pPr>
        <w:pStyle w:val="Heading3"/>
      </w:pPr>
      <w:bookmarkStart w:id="27" w:name="_Toc179367357"/>
      <w:r w:rsidRPr="00757BF5">
        <w:lastRenderedPageBreak/>
        <w:t xml:space="preserve">Save as </w:t>
      </w:r>
      <w:r w:rsidR="000055DC">
        <w:t>a .</w:t>
      </w:r>
      <w:r w:rsidRPr="00757BF5">
        <w:t xml:space="preserve">jpg </w:t>
      </w:r>
      <w:r w:rsidR="000055DC">
        <w:t xml:space="preserve">file </w:t>
      </w:r>
      <w:r w:rsidRPr="00757BF5">
        <w:t xml:space="preserve">and name </w:t>
      </w:r>
      <w:r w:rsidR="000055DC">
        <w:t xml:space="preserve">it </w:t>
      </w:r>
      <w:r w:rsidRPr="00757BF5">
        <w:t>correctly</w:t>
      </w:r>
      <w:bookmarkEnd w:id="27"/>
      <w:r w:rsidRPr="00757BF5">
        <w:t xml:space="preserve"> </w:t>
      </w:r>
    </w:p>
    <w:p w:rsidR="00757BF5" w:rsidRPr="00757BF5" w:rsidRDefault="00757BF5" w:rsidP="00757BF5">
      <w:r w:rsidRPr="00757BF5">
        <w:t>Firstly, complete all processing on your image and save the file with its original name and original format (</w:t>
      </w:r>
      <w:r w:rsidR="00FD656D">
        <w:t>e</w:t>
      </w:r>
      <w:r w:rsidRPr="00757BF5">
        <w:t>.</w:t>
      </w:r>
      <w:r w:rsidR="00FD656D">
        <w:t>g</w:t>
      </w:r>
      <w:r w:rsidRPr="00757BF5">
        <w:t>. 46734_portrait in the rain.psd).  This ensure</w:t>
      </w:r>
      <w:r w:rsidR="00FD656D">
        <w:t>s</w:t>
      </w:r>
      <w:r w:rsidRPr="00757BF5">
        <w:t xml:space="preserve"> that no data is lost in the original file before converting it to </w:t>
      </w:r>
      <w:r w:rsidR="000055DC">
        <w:t>.</w:t>
      </w:r>
      <w:r w:rsidRPr="00757BF5">
        <w:t>jpg and resizing it for the competition.</w:t>
      </w:r>
    </w:p>
    <w:p w:rsidR="00757BF5" w:rsidRPr="00757BF5" w:rsidRDefault="00757BF5" w:rsidP="00757BF5">
      <w:r w:rsidRPr="00757BF5">
        <w:t xml:space="preserve">Next save as </w:t>
      </w:r>
      <w:r w:rsidR="000055DC">
        <w:t xml:space="preserve">a </w:t>
      </w:r>
      <w:r w:rsidRPr="00757BF5">
        <w:t xml:space="preserve">jpg. </w:t>
      </w:r>
      <w:proofErr w:type="gramStart"/>
      <w:r w:rsidR="000055DC">
        <w:t>file</w:t>
      </w:r>
      <w:proofErr w:type="gramEnd"/>
    </w:p>
    <w:p w:rsidR="00757BF5" w:rsidRPr="00757BF5" w:rsidRDefault="00757BF5" w:rsidP="00757BF5">
      <w:pPr>
        <w:rPr>
          <w:i/>
        </w:rPr>
      </w:pPr>
      <w:r w:rsidRPr="00757BF5">
        <w:rPr>
          <w:i/>
        </w:rPr>
        <w:t>Elements &amp; Photoshop: File &gt; Save as</w:t>
      </w:r>
    </w:p>
    <w:p w:rsidR="00757BF5" w:rsidRPr="00757BF5" w:rsidRDefault="00757BF5" w:rsidP="00757BF5">
      <w:r w:rsidRPr="00757BF5">
        <w:t xml:space="preserve">Format: </w:t>
      </w:r>
      <w:r w:rsidR="000055DC" w:rsidRPr="00757BF5">
        <w:t>JPEG</w:t>
      </w:r>
    </w:p>
    <w:p w:rsidR="00757BF5" w:rsidRPr="00757BF5" w:rsidRDefault="00757BF5" w:rsidP="00757BF5">
      <w:r w:rsidRPr="00757BF5">
        <w:t xml:space="preserve">Title: 01 Raining by Fred Bed </w:t>
      </w:r>
    </w:p>
    <w:p w:rsidR="00757BF5" w:rsidRPr="00757BF5" w:rsidRDefault="00757BF5" w:rsidP="00757BF5">
      <w:r w:rsidRPr="00757BF5">
        <w:t>The title explained</w:t>
      </w:r>
      <w:r w:rsidR="00A0751D" w:rsidRPr="00FD656D">
        <w:t>:</w:t>
      </w:r>
    </w:p>
    <w:p w:rsidR="00757BF5" w:rsidRPr="00FD656D" w:rsidRDefault="00757BF5" w:rsidP="00564288">
      <w:pPr>
        <w:pStyle w:val="ListParagraph"/>
        <w:numPr>
          <w:ilvl w:val="0"/>
          <w:numId w:val="8"/>
        </w:numPr>
      </w:pPr>
      <w:r w:rsidRPr="00FD656D">
        <w:t>01 - is preference</w:t>
      </w:r>
    </w:p>
    <w:p w:rsidR="00757BF5" w:rsidRPr="00FD656D" w:rsidRDefault="00757BF5" w:rsidP="00564288">
      <w:pPr>
        <w:pStyle w:val="ListParagraph"/>
        <w:numPr>
          <w:ilvl w:val="0"/>
          <w:numId w:val="8"/>
        </w:numPr>
      </w:pPr>
      <w:r w:rsidRPr="00FD656D">
        <w:t>Raining - is the title, the first letter of each work should be capital</w:t>
      </w:r>
    </w:p>
    <w:p w:rsidR="00757BF5" w:rsidRPr="00FD656D" w:rsidRDefault="00757BF5" w:rsidP="00564288">
      <w:pPr>
        <w:pStyle w:val="ListParagraph"/>
        <w:numPr>
          <w:ilvl w:val="0"/>
          <w:numId w:val="8"/>
        </w:numPr>
      </w:pPr>
      <w:r w:rsidRPr="00FD656D">
        <w:t>‘by’ - must be lower case and is the marker for the software to distinguish between title and the authors name</w:t>
      </w:r>
    </w:p>
    <w:p w:rsidR="00757BF5" w:rsidRPr="00FD656D" w:rsidRDefault="00757BF5" w:rsidP="00564288">
      <w:pPr>
        <w:pStyle w:val="ListParagraph"/>
        <w:numPr>
          <w:ilvl w:val="0"/>
          <w:numId w:val="8"/>
        </w:numPr>
      </w:pPr>
      <w:r w:rsidRPr="00FD656D">
        <w:t>Fred Bed - the authors name</w:t>
      </w:r>
    </w:p>
    <w:p w:rsidR="00757BF5" w:rsidRPr="00757BF5" w:rsidRDefault="00757BF5" w:rsidP="00757BF5">
      <w:r w:rsidRPr="00757BF5">
        <w:t>Then press ‘save’.</w:t>
      </w:r>
    </w:p>
    <w:p w:rsidR="00757BF5" w:rsidRPr="00757BF5" w:rsidRDefault="00757BF5" w:rsidP="00757BF5"/>
    <w:p w:rsidR="00757BF5" w:rsidRPr="00757BF5" w:rsidRDefault="00757BF5" w:rsidP="00757BF5">
      <w:r w:rsidRPr="00757BF5">
        <w:rPr>
          <w:noProof/>
          <w:lang w:eastAsia="en-GB"/>
        </w:rPr>
        <w:drawing>
          <wp:inline distT="0" distB="0" distL="0" distR="0">
            <wp:extent cx="3929380" cy="288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9380" cy="2882900"/>
                    </a:xfrm>
                    <a:prstGeom prst="rect">
                      <a:avLst/>
                    </a:prstGeom>
                    <a:noFill/>
                    <a:ln>
                      <a:noFill/>
                    </a:ln>
                  </pic:spPr>
                </pic:pic>
              </a:graphicData>
            </a:graphic>
          </wp:inline>
        </w:drawing>
      </w:r>
    </w:p>
    <w:p w:rsidR="00757BF5" w:rsidRPr="00757BF5" w:rsidRDefault="00757BF5" w:rsidP="00757BF5"/>
    <w:p w:rsidR="00757BF5" w:rsidRPr="00757BF5" w:rsidRDefault="00757BF5" w:rsidP="0098373D">
      <w:pPr>
        <w:pStyle w:val="Heading3"/>
      </w:pPr>
      <w:bookmarkStart w:id="28" w:name="_Toc179367358"/>
      <w:r w:rsidRPr="00757BF5">
        <w:t>Submit to web</w:t>
      </w:r>
      <w:bookmarkEnd w:id="28"/>
    </w:p>
    <w:p w:rsidR="00757BF5" w:rsidRPr="00757BF5" w:rsidRDefault="00757BF5" w:rsidP="00757BF5">
      <w:r w:rsidRPr="00757BF5">
        <w:t>Logon to the HHPS website and submit the file</w:t>
      </w:r>
    </w:p>
    <w:p w:rsidR="00757BF5" w:rsidRPr="00FD656D" w:rsidRDefault="00757BF5" w:rsidP="0081625B"/>
    <w:p w:rsidR="009109AB" w:rsidRDefault="009109AB">
      <w:pPr>
        <w:rPr>
          <w:rFonts w:asciiTheme="majorHAnsi" w:eastAsiaTheme="majorEastAsia" w:hAnsiTheme="majorHAnsi" w:cstheme="majorBidi"/>
          <w:color w:val="2F5496" w:themeColor="accent1" w:themeShade="BF"/>
          <w:sz w:val="32"/>
          <w:szCs w:val="32"/>
        </w:rPr>
      </w:pPr>
      <w:r>
        <w:br w:type="page"/>
      </w:r>
    </w:p>
    <w:p w:rsidR="0098373D" w:rsidRPr="00FD656D" w:rsidRDefault="0098373D" w:rsidP="0098373D">
      <w:pPr>
        <w:pStyle w:val="Heading1"/>
      </w:pPr>
      <w:bookmarkStart w:id="29" w:name="_Toc179367359"/>
      <w:r w:rsidRPr="00FD656D">
        <w:lastRenderedPageBreak/>
        <w:t>Recommended software on smartphones (mobile phones)</w:t>
      </w:r>
      <w:bookmarkEnd w:id="29"/>
    </w:p>
    <w:p w:rsidR="0098373D" w:rsidRPr="00FD656D" w:rsidRDefault="0098373D" w:rsidP="0098373D">
      <w:r w:rsidRPr="00FD656D">
        <w:t>NB: This list is not exhaustive!  It also applied to tablets.</w:t>
      </w:r>
    </w:p>
    <w:p w:rsidR="0098373D" w:rsidRPr="00FD656D" w:rsidRDefault="0098373D" w:rsidP="0098373D">
      <w:r w:rsidRPr="00FD656D">
        <w:t>Snapseed</w:t>
      </w:r>
    </w:p>
    <w:p w:rsidR="0098373D" w:rsidRPr="00FD656D" w:rsidRDefault="0098373D" w:rsidP="0098373D">
      <w:r w:rsidRPr="00FD656D">
        <w:t>Lightroom Mobile (by Adobe)</w:t>
      </w:r>
      <w:r w:rsidR="00D1199C">
        <w:t xml:space="preserve"> – See section in </w:t>
      </w:r>
      <w:r w:rsidR="00D1199C" w:rsidRPr="00D1199C">
        <w:rPr>
          <w:color w:val="0070C0"/>
        </w:rPr>
        <w:t>Scott Kelby’s “The iPhone Photography Book”</w:t>
      </w:r>
      <w:r w:rsidR="00D1199C">
        <w:t>.</w:t>
      </w:r>
    </w:p>
    <w:p w:rsidR="0098373D" w:rsidRPr="00FD656D" w:rsidRDefault="0098373D" w:rsidP="0098373D">
      <w:r w:rsidRPr="00FD656D">
        <w:t>Photoshop</w:t>
      </w:r>
      <w:r w:rsidR="006F6A2F">
        <w:t xml:space="preserve"> Express</w:t>
      </w:r>
    </w:p>
    <w:p w:rsidR="0098373D" w:rsidRPr="00FD656D" w:rsidRDefault="0098373D" w:rsidP="0098373D">
      <w:proofErr w:type="spellStart"/>
      <w:r w:rsidRPr="00FD656D">
        <w:t>PhotoPills</w:t>
      </w:r>
      <w:proofErr w:type="spellEnd"/>
    </w:p>
    <w:p w:rsidR="0098373D" w:rsidRPr="00FD656D" w:rsidRDefault="0098373D" w:rsidP="0098373D">
      <w:r w:rsidRPr="00FD656D">
        <w:t xml:space="preserve">TPE, The Photographer’s Ephemeris (but try </w:t>
      </w:r>
      <w:proofErr w:type="spellStart"/>
      <w:r w:rsidRPr="00FD656D">
        <w:t>PhotoPills</w:t>
      </w:r>
      <w:proofErr w:type="spellEnd"/>
      <w:r w:rsidRPr="00FD656D">
        <w:t xml:space="preserve"> first)</w:t>
      </w:r>
    </w:p>
    <w:p w:rsidR="0098373D" w:rsidRPr="00FD656D" w:rsidRDefault="0098373D" w:rsidP="0098373D">
      <w:r w:rsidRPr="00FD656D">
        <w:t xml:space="preserve">Image Size: simple free utility </w:t>
      </w:r>
      <w:r w:rsidR="006F6A2F">
        <w:t xml:space="preserve">app </w:t>
      </w:r>
      <w:r w:rsidRPr="00FD656D">
        <w:t>which lets you change the image side (i.e. the number of pixels width x number of pixels height).</w:t>
      </w:r>
    </w:p>
    <w:p w:rsidR="008E382E" w:rsidRDefault="008E382E" w:rsidP="008E382E">
      <w:r>
        <w:t xml:space="preserve">See </w:t>
      </w:r>
      <w:r w:rsidR="0082766A">
        <w:t>the</w:t>
      </w:r>
      <w:r>
        <w:t xml:space="preserve"> Kindle book: “Smart Phone Smart Photography: Simple techniques for taking incredible pictures with iPhone and Android”, by Jo Bradford.  Technique tips include:</w:t>
      </w:r>
    </w:p>
    <w:p w:rsidR="0098373D" w:rsidRPr="00FD656D" w:rsidRDefault="008E382E" w:rsidP="00564288">
      <w:pPr>
        <w:pStyle w:val="ListParagraph"/>
        <w:numPr>
          <w:ilvl w:val="0"/>
          <w:numId w:val="25"/>
        </w:numPr>
      </w:pPr>
      <w:r>
        <w:t xml:space="preserve">Turn grid on when it’s dark for vetting shots level (not just </w:t>
      </w:r>
      <w:proofErr w:type="spellStart"/>
      <w:r>
        <w:t>RoT’s</w:t>
      </w:r>
      <w:proofErr w:type="spellEnd"/>
      <w:r>
        <w:t>)</w:t>
      </w:r>
    </w:p>
    <w:p w:rsidR="000A3EE7" w:rsidRPr="00FD656D" w:rsidRDefault="0098373D" w:rsidP="00EE786E">
      <w:pPr>
        <w:pStyle w:val="Heading1"/>
      </w:pPr>
      <w:bookmarkStart w:id="30" w:name="_Toc179367360"/>
      <w:r>
        <w:t>Potential s</w:t>
      </w:r>
      <w:r w:rsidR="000A3EE7" w:rsidRPr="00FD656D">
        <w:t>ections to be added</w:t>
      </w:r>
      <w:r w:rsidR="0082766A">
        <w:t xml:space="preserve"> to this handbook</w:t>
      </w:r>
      <w:bookmarkEnd w:id="30"/>
    </w:p>
    <w:p w:rsidR="000A3EE7" w:rsidRPr="00FD656D" w:rsidRDefault="000A3EE7" w:rsidP="000A3EE7">
      <w:r w:rsidRPr="00FD656D">
        <w:t>Overall workflow</w:t>
      </w:r>
      <w:r w:rsidR="00C77DB9" w:rsidRPr="00FD656D">
        <w:t>:</w:t>
      </w:r>
    </w:p>
    <w:p w:rsidR="000A3EE7" w:rsidRPr="00FD656D" w:rsidRDefault="000A3EE7" w:rsidP="00564288">
      <w:pPr>
        <w:pStyle w:val="ListParagraph"/>
        <w:numPr>
          <w:ilvl w:val="0"/>
          <w:numId w:val="6"/>
        </w:numPr>
      </w:pPr>
      <w:r w:rsidRPr="00FD656D">
        <w:t xml:space="preserve">Get ready e.g. decide what images you want to take; what equipment will you use </w:t>
      </w:r>
    </w:p>
    <w:p w:rsidR="00C77DB9" w:rsidRPr="00FD656D" w:rsidRDefault="00C77DB9" w:rsidP="00564288">
      <w:pPr>
        <w:pStyle w:val="ListParagraph"/>
        <w:numPr>
          <w:ilvl w:val="0"/>
          <w:numId w:val="6"/>
        </w:numPr>
      </w:pPr>
      <w:r w:rsidRPr="00FD656D">
        <w:t>Store and retrieve images e.g. using Lightroom</w:t>
      </w:r>
    </w:p>
    <w:p w:rsidR="000A3EE7" w:rsidRPr="00FD656D" w:rsidRDefault="00FD6395" w:rsidP="00564288">
      <w:pPr>
        <w:pStyle w:val="ListParagraph"/>
        <w:numPr>
          <w:ilvl w:val="0"/>
          <w:numId w:val="6"/>
        </w:numPr>
      </w:pPr>
      <w:r>
        <w:t xml:space="preserve">Envisage and then </w:t>
      </w:r>
      <w:r w:rsidR="000A3EE7" w:rsidRPr="00FD656D">
        <w:t>Capture images</w:t>
      </w:r>
    </w:p>
    <w:p w:rsidR="000A3EE7" w:rsidRPr="00FD656D" w:rsidRDefault="000A3EE7" w:rsidP="00564288">
      <w:pPr>
        <w:pStyle w:val="ListParagraph"/>
        <w:numPr>
          <w:ilvl w:val="0"/>
          <w:numId w:val="6"/>
        </w:numPr>
      </w:pPr>
      <w:r w:rsidRPr="00FD656D">
        <w:t>Perform post-processing on images</w:t>
      </w:r>
      <w:r w:rsidR="00C77DB9" w:rsidRPr="00FD656D">
        <w:t xml:space="preserve"> e.g. using Snapseed, Lightroom, Photoshop, etc</w:t>
      </w:r>
    </w:p>
    <w:p w:rsidR="00C77DB9" w:rsidRDefault="00C77DB9" w:rsidP="00564288">
      <w:pPr>
        <w:pStyle w:val="ListParagraph"/>
        <w:numPr>
          <w:ilvl w:val="0"/>
          <w:numId w:val="6"/>
        </w:numPr>
      </w:pPr>
      <w:proofErr w:type="gramStart"/>
      <w:r w:rsidRPr="00FD656D">
        <w:t>Use</w:t>
      </w:r>
      <w:proofErr w:type="gramEnd"/>
      <w:r w:rsidRPr="00FD656D">
        <w:t xml:space="preserve"> images e.g. load on social media, print on a mug, enter a competition</w:t>
      </w:r>
      <w:r w:rsidR="00757BF5" w:rsidRPr="00FD656D">
        <w:t>.</w:t>
      </w:r>
    </w:p>
    <w:p w:rsidR="000F4EA7" w:rsidRPr="00FD656D" w:rsidRDefault="000F4EA7" w:rsidP="00564288">
      <w:pPr>
        <w:pStyle w:val="ListParagraph"/>
        <w:numPr>
          <w:ilvl w:val="0"/>
          <w:numId w:val="6"/>
        </w:numPr>
      </w:pPr>
      <w:r>
        <w:t xml:space="preserve">Pros and cons of mobile phones (e.g. see Scott Kelby’s points in Rob’s </w:t>
      </w:r>
      <w:r w:rsidRPr="000F4EA7">
        <w:t>iPhone 12 Pro Max - Notes.docx</w:t>
      </w:r>
      <w:r>
        <w:t xml:space="preserve">). </w:t>
      </w:r>
    </w:p>
    <w:p w:rsidR="00617128" w:rsidRPr="00FD656D" w:rsidRDefault="00617128" w:rsidP="00757BF5">
      <w:proofErr w:type="gramStart"/>
      <w:r>
        <w:t>Screen and print calibration.</w:t>
      </w:r>
      <w:proofErr w:type="gramEnd"/>
    </w:p>
    <w:p w:rsidR="008945A1" w:rsidRDefault="008945A1" w:rsidP="00757BF5">
      <w:r w:rsidRPr="00FD656D">
        <w:t xml:space="preserve">Introduction to </w:t>
      </w:r>
      <w:proofErr w:type="gramStart"/>
      <w:r w:rsidRPr="00FD656D">
        <w:t>Zoom</w:t>
      </w:r>
      <w:proofErr w:type="gramEnd"/>
      <w:r w:rsidRPr="00FD656D">
        <w:t xml:space="preserve"> for participants.</w:t>
      </w:r>
    </w:p>
    <w:p w:rsidR="00D5037B" w:rsidRDefault="00D5037B" w:rsidP="00757BF5">
      <w:r>
        <w:t>Use of WeTransfer</w:t>
      </w:r>
      <w:r w:rsidR="002B4B65">
        <w:t xml:space="preserve"> to receive files</w:t>
      </w:r>
      <w:r w:rsidR="00C254FC">
        <w:t>, using Windows 10</w:t>
      </w:r>
    </w:p>
    <w:p w:rsidR="00E60F40" w:rsidRDefault="00E60F40" w:rsidP="00564288">
      <w:pPr>
        <w:pStyle w:val="ListParagraph"/>
        <w:numPr>
          <w:ilvl w:val="0"/>
          <w:numId w:val="18"/>
        </w:numPr>
      </w:pPr>
      <w:r>
        <w:t>You will receive an email saying you have files to download.  Click on the “Download” link.</w:t>
      </w:r>
    </w:p>
    <w:p w:rsidR="00E60F40" w:rsidRDefault="00E60F40" w:rsidP="00564288">
      <w:pPr>
        <w:pStyle w:val="ListParagraph"/>
        <w:numPr>
          <w:ilvl w:val="0"/>
          <w:numId w:val="18"/>
        </w:numPr>
      </w:pPr>
      <w:r>
        <w:t>It will take you to your browser.  Click on the Download button.</w:t>
      </w:r>
    </w:p>
    <w:p w:rsidR="00E60F40" w:rsidRDefault="00E60F40" w:rsidP="00564288">
      <w:pPr>
        <w:pStyle w:val="ListParagraph"/>
        <w:numPr>
          <w:ilvl w:val="1"/>
          <w:numId w:val="18"/>
        </w:numPr>
      </w:pPr>
      <w:r>
        <w:t>A single ZIP file (containing all the image files) will be downloaded to your Download folder</w:t>
      </w:r>
    </w:p>
    <w:p w:rsidR="00E60F40" w:rsidRDefault="00E60F40" w:rsidP="00564288">
      <w:pPr>
        <w:pStyle w:val="ListParagraph"/>
        <w:numPr>
          <w:ilvl w:val="2"/>
          <w:numId w:val="18"/>
        </w:numPr>
      </w:pPr>
      <w:r>
        <w:t>Your Download folder will be something like “</w:t>
      </w:r>
      <w:r w:rsidRPr="002B4B65">
        <w:t>C:\Users\robha\Downloads”</w:t>
      </w:r>
    </w:p>
    <w:p w:rsidR="00E60F40" w:rsidRDefault="00E60F40" w:rsidP="00564288">
      <w:pPr>
        <w:pStyle w:val="ListParagraph"/>
        <w:numPr>
          <w:ilvl w:val="1"/>
          <w:numId w:val="18"/>
        </w:numPr>
      </w:pPr>
      <w:r>
        <w:t xml:space="preserve">Right Click on the Downloads message and select </w:t>
      </w:r>
      <w:r w:rsidR="00C254FC">
        <w:t xml:space="preserve">Show </w:t>
      </w:r>
      <w:proofErr w:type="gramStart"/>
      <w:r w:rsidR="00C254FC">
        <w:t>In</w:t>
      </w:r>
      <w:proofErr w:type="gramEnd"/>
      <w:r w:rsidR="00C254FC">
        <w:t xml:space="preserve"> Folder.  This will display the Download folder in File Explorer</w:t>
      </w:r>
    </w:p>
    <w:p w:rsidR="00D5037B" w:rsidRDefault="00C254FC" w:rsidP="00564288">
      <w:pPr>
        <w:pStyle w:val="ListParagraph"/>
        <w:numPr>
          <w:ilvl w:val="0"/>
          <w:numId w:val="18"/>
        </w:numPr>
      </w:pPr>
      <w:r>
        <w:t xml:space="preserve">In File Explorer, </w:t>
      </w:r>
      <w:r w:rsidR="00D5037B">
        <w:t xml:space="preserve">unzip </w:t>
      </w:r>
      <w:r>
        <w:t xml:space="preserve">the </w:t>
      </w:r>
      <w:r w:rsidR="00D5037B">
        <w:t>file</w:t>
      </w:r>
      <w:r>
        <w:t xml:space="preserve"> as follows</w:t>
      </w:r>
    </w:p>
    <w:p w:rsidR="00C254FC" w:rsidRDefault="00C254FC" w:rsidP="00564288">
      <w:pPr>
        <w:pStyle w:val="ListParagraph"/>
        <w:numPr>
          <w:ilvl w:val="1"/>
          <w:numId w:val="18"/>
        </w:numPr>
      </w:pPr>
      <w:r>
        <w:t xml:space="preserve">Select the zip file and press </w:t>
      </w:r>
      <w:proofErr w:type="spellStart"/>
      <w:r>
        <w:t>Control+C</w:t>
      </w:r>
      <w:proofErr w:type="spellEnd"/>
      <w:r>
        <w:t xml:space="preserve"> to copy it</w:t>
      </w:r>
    </w:p>
    <w:p w:rsidR="00C254FC" w:rsidRDefault="00C254FC" w:rsidP="00564288">
      <w:pPr>
        <w:pStyle w:val="ListParagraph"/>
        <w:numPr>
          <w:ilvl w:val="1"/>
          <w:numId w:val="18"/>
        </w:numPr>
      </w:pPr>
      <w:r>
        <w:t xml:space="preserve">Navigate to your chosen folder and press </w:t>
      </w:r>
      <w:proofErr w:type="spellStart"/>
      <w:r>
        <w:t>Control+V</w:t>
      </w:r>
      <w:proofErr w:type="spellEnd"/>
      <w:r>
        <w:t xml:space="preserve"> to paste a copy </w:t>
      </w:r>
      <w:r w:rsidR="00E56F86">
        <w:t xml:space="preserve">of the zip file </w:t>
      </w:r>
      <w:r>
        <w:t>into that folder</w:t>
      </w:r>
    </w:p>
    <w:p w:rsidR="00D5037B" w:rsidRDefault="00C254FC" w:rsidP="00564288">
      <w:pPr>
        <w:pStyle w:val="ListParagraph"/>
        <w:numPr>
          <w:ilvl w:val="1"/>
          <w:numId w:val="18"/>
        </w:numPr>
      </w:pPr>
      <w:r>
        <w:t>S</w:t>
      </w:r>
      <w:r w:rsidR="00D5037B">
        <w:t>elect the zip file</w:t>
      </w:r>
    </w:p>
    <w:p w:rsidR="002B4B65" w:rsidRDefault="002B4B65" w:rsidP="00564288">
      <w:pPr>
        <w:pStyle w:val="ListParagraph"/>
        <w:numPr>
          <w:ilvl w:val="2"/>
          <w:numId w:val="18"/>
        </w:numPr>
      </w:pPr>
      <w:r>
        <w:lastRenderedPageBreak/>
        <w:t>Go to the left hand (folder) pane and drill down the folder structure (see first screen shot below) until you are selecting the Zip folder.  You will then see the files it contains</w:t>
      </w:r>
      <w:r w:rsidR="00C254FC">
        <w:t>.</w:t>
      </w:r>
    </w:p>
    <w:p w:rsidR="00D5037B" w:rsidRDefault="00D5037B" w:rsidP="00564288">
      <w:pPr>
        <w:pStyle w:val="ListParagraph"/>
        <w:numPr>
          <w:ilvl w:val="1"/>
          <w:numId w:val="18"/>
        </w:numPr>
      </w:pPr>
      <w:r>
        <w:t>Select all the files and drag them to the main folder</w:t>
      </w:r>
      <w:r w:rsidR="00C254FC">
        <w:t xml:space="preserve">.  You will then have </w:t>
      </w:r>
      <w:r w:rsidR="00E56F86">
        <w:t xml:space="preserve">“unzipped” </w:t>
      </w:r>
      <w:r w:rsidR="00C254FC">
        <w:t>all the individual files</w:t>
      </w:r>
      <w:r w:rsidR="00E56F86">
        <w:t>.</w:t>
      </w:r>
    </w:p>
    <w:p w:rsidR="00D5037B" w:rsidRDefault="00D5037B" w:rsidP="00564288">
      <w:pPr>
        <w:pStyle w:val="ListParagraph"/>
        <w:numPr>
          <w:ilvl w:val="1"/>
          <w:numId w:val="18"/>
        </w:numPr>
      </w:pPr>
      <w:r>
        <w:t>Delete the zip file</w:t>
      </w:r>
      <w:r w:rsidR="00C254FC">
        <w:t>.</w:t>
      </w:r>
    </w:p>
    <w:p w:rsidR="00D5037B" w:rsidRPr="00FD656D" w:rsidRDefault="00D5037B" w:rsidP="00564288">
      <w:pPr>
        <w:pStyle w:val="ListParagraph"/>
        <w:numPr>
          <w:ilvl w:val="0"/>
          <w:numId w:val="18"/>
        </w:numPr>
      </w:pPr>
      <w:r>
        <w:t>(</w:t>
      </w:r>
      <w:r w:rsidR="00C254FC">
        <w:t>For more help, s</w:t>
      </w:r>
      <w:r>
        <w:t xml:space="preserve">ee </w:t>
      </w:r>
      <w:hyperlink r:id="rId52" w:anchor=":~:text=1%20Locate%20the%20zipped%20folder%20that%20you%20want,All%2C%20and%20then%20follow%20the%20instructions%20See%20More" w:history="1">
        <w:r w:rsidRPr="00D5037B">
          <w:rPr>
            <w:rStyle w:val="Hyperlink"/>
          </w:rPr>
          <w:t>link</w:t>
        </w:r>
      </w:hyperlink>
      <w:r>
        <w:t xml:space="preserve"> for Microsoft help).</w:t>
      </w:r>
    </w:p>
    <w:p w:rsidR="008E16F4" w:rsidRPr="00FD656D" w:rsidRDefault="008E16F4" w:rsidP="00EE786E">
      <w:pPr>
        <w:pStyle w:val="Heading1"/>
      </w:pPr>
      <w:bookmarkStart w:id="31" w:name="_Toc179367361"/>
      <w:r w:rsidRPr="00FD656D">
        <w:t>Externally recommended sources for you to explore</w:t>
      </w:r>
      <w:bookmarkEnd w:id="31"/>
    </w:p>
    <w:p w:rsidR="009C7736" w:rsidRDefault="00FE1504" w:rsidP="008E16F4">
      <w:hyperlink r:id="rId53" w:history="1">
        <w:r w:rsidR="009C7736" w:rsidRPr="009C7736">
          <w:rPr>
            <w:rStyle w:val="Hyperlink"/>
          </w:rPr>
          <w:t>https://help.adobe.com/archive/en/photoshop-elements/11/photoshop-elements_reference.pdf</w:t>
        </w:r>
      </w:hyperlink>
    </w:p>
    <w:p w:rsidR="009C7736" w:rsidRDefault="009C7736" w:rsidP="00564288">
      <w:pPr>
        <w:pStyle w:val="ListParagraph"/>
        <w:numPr>
          <w:ilvl w:val="0"/>
          <w:numId w:val="17"/>
        </w:numPr>
      </w:pPr>
      <w:r>
        <w:t>Adobe’s manual for Photoshop Elements 11</w:t>
      </w:r>
    </w:p>
    <w:p w:rsidR="009C7736" w:rsidRDefault="00FE1504" w:rsidP="009C7736">
      <w:hyperlink r:id="rId54" w:history="1">
        <w:r w:rsidR="009C7736" w:rsidRPr="00F53EA9">
          <w:rPr>
            <w:rStyle w:val="Hyperlink"/>
          </w:rPr>
          <w:t>https://helpx.adobe.com/pdf/photoshop_reference.pdf</w:t>
        </w:r>
      </w:hyperlink>
      <w:r w:rsidR="009C7736">
        <w:t xml:space="preserve"> </w:t>
      </w:r>
    </w:p>
    <w:p w:rsidR="009C7736" w:rsidRDefault="009C7736" w:rsidP="00564288">
      <w:pPr>
        <w:pStyle w:val="ListParagraph"/>
        <w:numPr>
          <w:ilvl w:val="0"/>
          <w:numId w:val="17"/>
        </w:numPr>
      </w:pPr>
      <w:r>
        <w:t>Adobe’s manual for Photoshop CC</w:t>
      </w:r>
    </w:p>
    <w:p w:rsidR="009C7736" w:rsidRDefault="00FE1504" w:rsidP="009C7736">
      <w:hyperlink r:id="rId55" w:history="1">
        <w:r w:rsidR="009C7736" w:rsidRPr="00F53EA9">
          <w:rPr>
            <w:rStyle w:val="Hyperlink"/>
          </w:rPr>
          <w:t>http://help.corel.com/paintshop-pro/how-to/en/user-guide/paintshop-pro-2022.pdf</w:t>
        </w:r>
      </w:hyperlink>
      <w:r w:rsidR="009C7736">
        <w:t xml:space="preserve"> </w:t>
      </w:r>
    </w:p>
    <w:p w:rsidR="009C7736" w:rsidRDefault="000538CD" w:rsidP="00564288">
      <w:pPr>
        <w:pStyle w:val="ListParagraph"/>
        <w:numPr>
          <w:ilvl w:val="0"/>
          <w:numId w:val="17"/>
        </w:numPr>
      </w:pPr>
      <w:r w:rsidRPr="000538CD">
        <w:t>Corel</w:t>
      </w:r>
      <w:r>
        <w:t>’s</w:t>
      </w:r>
      <w:r w:rsidRPr="000538CD">
        <w:t xml:space="preserve"> PaintShop Pro 2022</w:t>
      </w:r>
      <w:r>
        <w:t xml:space="preserve"> user Guide.</w:t>
      </w:r>
    </w:p>
    <w:p w:rsidR="008E16F4" w:rsidRPr="00FD656D" w:rsidRDefault="008E16F4" w:rsidP="008E16F4">
      <w:proofErr w:type="gramStart"/>
      <w:r w:rsidRPr="00FD656D">
        <w:t>Google.</w:t>
      </w:r>
      <w:proofErr w:type="gramEnd"/>
    </w:p>
    <w:p w:rsidR="008E16F4" w:rsidRPr="00FD656D" w:rsidRDefault="008E16F4" w:rsidP="008E16F4">
      <w:proofErr w:type="gramStart"/>
      <w:r w:rsidRPr="00FD656D">
        <w:t>YouTube</w:t>
      </w:r>
      <w:r w:rsidR="00F26776">
        <w:t>.</w:t>
      </w:r>
      <w:proofErr w:type="gramEnd"/>
      <w:r w:rsidR="00F26776">
        <w:t xml:space="preserve">  Some good channels include:</w:t>
      </w:r>
    </w:p>
    <w:p w:rsidR="006C1103" w:rsidRDefault="006C1103" w:rsidP="00564288">
      <w:pPr>
        <w:pStyle w:val="ListParagraph"/>
        <w:numPr>
          <w:ilvl w:val="0"/>
          <w:numId w:val="5"/>
        </w:numPr>
      </w:pPr>
      <w:proofErr w:type="spellStart"/>
      <w:r>
        <w:t>Phlearn</w:t>
      </w:r>
      <w:proofErr w:type="spellEnd"/>
      <w:r>
        <w:t>, f</w:t>
      </w:r>
      <w:r w:rsidRPr="006C1103">
        <w:t xml:space="preserve">ounded by photographer and Photoshop artist Aaron </w:t>
      </w:r>
      <w:proofErr w:type="spellStart"/>
      <w:r w:rsidRPr="006C1103">
        <w:t>Nace</w:t>
      </w:r>
      <w:proofErr w:type="spellEnd"/>
    </w:p>
    <w:p w:rsidR="00021C26" w:rsidRDefault="00021C26" w:rsidP="00564288">
      <w:pPr>
        <w:pStyle w:val="ListParagraph"/>
        <w:numPr>
          <w:ilvl w:val="0"/>
          <w:numId w:val="5"/>
        </w:numPr>
      </w:pPr>
      <w:proofErr w:type="spellStart"/>
      <w:r>
        <w:t>PiXimperfect</w:t>
      </w:r>
      <w:proofErr w:type="spellEnd"/>
      <w:r>
        <w:t xml:space="preserve"> by Aeron </w:t>
      </w:r>
      <w:proofErr w:type="spellStart"/>
      <w:r>
        <w:t>Nace</w:t>
      </w:r>
      <w:proofErr w:type="spellEnd"/>
    </w:p>
    <w:p w:rsidR="00021C26" w:rsidRDefault="00021C26" w:rsidP="00564288">
      <w:pPr>
        <w:pStyle w:val="ListParagraph"/>
        <w:numPr>
          <w:ilvl w:val="0"/>
          <w:numId w:val="5"/>
        </w:numPr>
      </w:pPr>
      <w:r>
        <w:t>Photoshop Training Channel by Jesus Ramirez</w:t>
      </w:r>
    </w:p>
    <w:p w:rsidR="00021C26" w:rsidRDefault="00021C26" w:rsidP="00564288">
      <w:pPr>
        <w:pStyle w:val="ListParagraph"/>
        <w:numPr>
          <w:ilvl w:val="0"/>
          <w:numId w:val="5"/>
        </w:numPr>
      </w:pPr>
      <w:proofErr w:type="spellStart"/>
      <w:r>
        <w:t>photoshopCAFE</w:t>
      </w:r>
      <w:proofErr w:type="spellEnd"/>
      <w:r>
        <w:t xml:space="preserve"> </w:t>
      </w:r>
    </w:p>
    <w:p w:rsidR="00021C26" w:rsidRDefault="00021C26" w:rsidP="00564288">
      <w:pPr>
        <w:pStyle w:val="ListParagraph"/>
        <w:numPr>
          <w:ilvl w:val="0"/>
          <w:numId w:val="5"/>
        </w:numPr>
      </w:pPr>
      <w:r w:rsidRPr="00021C26">
        <w:t>Sean Tucker</w:t>
      </w:r>
    </w:p>
    <w:p w:rsidR="00F26776" w:rsidRDefault="00F26776" w:rsidP="00564288">
      <w:pPr>
        <w:pStyle w:val="ListParagraph"/>
        <w:numPr>
          <w:ilvl w:val="0"/>
          <w:numId w:val="5"/>
        </w:numPr>
      </w:pPr>
      <w:r w:rsidRPr="00F26776">
        <w:t>Adorama</w:t>
      </w:r>
    </w:p>
    <w:p w:rsidR="00726315" w:rsidRPr="00FD656D" w:rsidRDefault="00F26776" w:rsidP="00564288">
      <w:pPr>
        <w:pStyle w:val="ListParagraph"/>
        <w:numPr>
          <w:ilvl w:val="0"/>
          <w:numId w:val="5"/>
        </w:numPr>
      </w:pPr>
      <w:r>
        <w:t>And many more!</w:t>
      </w:r>
    </w:p>
    <w:p w:rsidR="00755860" w:rsidRDefault="00755860" w:rsidP="008E16F4">
      <w:proofErr w:type="gramStart"/>
      <w:r>
        <w:t>Photographic websites.</w:t>
      </w:r>
      <w:proofErr w:type="gramEnd"/>
    </w:p>
    <w:p w:rsidR="001946BF" w:rsidRDefault="001946BF" w:rsidP="00564288">
      <w:pPr>
        <w:pStyle w:val="ListParagraph"/>
        <w:numPr>
          <w:ilvl w:val="0"/>
          <w:numId w:val="21"/>
        </w:numPr>
      </w:pPr>
      <w:bookmarkStart w:id="32" w:name="_Hlk146398331"/>
      <w:r>
        <w:t>BBC Bitesize</w:t>
      </w:r>
      <w:bookmarkEnd w:id="32"/>
    </w:p>
    <w:p w:rsidR="00931BF6" w:rsidRDefault="00FE1504" w:rsidP="00564288">
      <w:pPr>
        <w:pStyle w:val="ListParagraph"/>
        <w:numPr>
          <w:ilvl w:val="1"/>
          <w:numId w:val="21"/>
        </w:numPr>
      </w:pPr>
      <w:hyperlink r:id="rId56" w:history="1">
        <w:r w:rsidR="00931BF6">
          <w:rPr>
            <w:rStyle w:val="Hyperlink"/>
          </w:rPr>
          <w:t>National 5 Art and Design - Scotland - BBC Bitesize</w:t>
        </w:r>
      </w:hyperlink>
      <w:r w:rsidR="00931BF6">
        <w:t xml:space="preserve"> Elements of Art (colour, tone, line, shape, form, space, texture and pattern) and Principles of Design (balance, emphasis, movement, proportion, rhythm, unity and variety)</w:t>
      </w:r>
    </w:p>
    <w:p w:rsidR="001946BF" w:rsidRDefault="00FE1504" w:rsidP="00564288">
      <w:pPr>
        <w:pStyle w:val="ListParagraph"/>
        <w:numPr>
          <w:ilvl w:val="1"/>
          <w:numId w:val="21"/>
        </w:numPr>
      </w:pPr>
      <w:hyperlink r:id="rId57" w:history="1">
        <w:r w:rsidR="001946BF">
          <w:rPr>
            <w:rStyle w:val="Hyperlink"/>
          </w:rPr>
          <w:t>Emotion, mood and atmosphere - Colour - National 5 Art and Design Revision - BBC Bitesize</w:t>
        </w:r>
      </w:hyperlink>
      <w:r w:rsidR="001946BF">
        <w:t xml:space="preserve"> Really well written</w:t>
      </w:r>
    </w:p>
    <w:p w:rsidR="00E07B70" w:rsidRDefault="00FE1504" w:rsidP="00564288">
      <w:pPr>
        <w:pStyle w:val="ListParagraph"/>
        <w:numPr>
          <w:ilvl w:val="0"/>
          <w:numId w:val="20"/>
        </w:numPr>
      </w:pPr>
      <w:hyperlink r:id="rId58" w:history="1">
        <w:r w:rsidR="005534D5">
          <w:rPr>
            <w:rStyle w:val="Hyperlink"/>
          </w:rPr>
          <w:t>Photography - National 5 Art and Design Revision - BBC Bitesize</w:t>
        </w:r>
      </w:hyperlink>
      <w:r w:rsidR="005534D5">
        <w:t xml:space="preserve"> </w:t>
      </w:r>
    </w:p>
    <w:p w:rsidR="004A76CE" w:rsidRDefault="004A76CE" w:rsidP="00564288">
      <w:pPr>
        <w:pStyle w:val="ListParagraph"/>
        <w:numPr>
          <w:ilvl w:val="1"/>
          <w:numId w:val="20"/>
        </w:numPr>
      </w:pPr>
      <w:r>
        <w:t>BBC Bitesize for Photography – it is really well written</w:t>
      </w:r>
    </w:p>
    <w:p w:rsidR="00F531D1" w:rsidRDefault="00FE1504" w:rsidP="00564288">
      <w:pPr>
        <w:pStyle w:val="ListParagraph"/>
        <w:numPr>
          <w:ilvl w:val="0"/>
          <w:numId w:val="20"/>
        </w:numPr>
      </w:pPr>
      <w:hyperlink r:id="rId59" w:history="1">
        <w:r w:rsidR="00F531D1">
          <w:rPr>
            <w:rStyle w:val="Hyperlink"/>
          </w:rPr>
          <w:t>Photography techniques - Photography - GCSE Art and Design Revision - BBC Bitesize</w:t>
        </w:r>
      </w:hyperlink>
      <w:r w:rsidR="00F531D1">
        <w:t xml:space="preserve"> </w:t>
      </w:r>
    </w:p>
    <w:p w:rsidR="00F531D1" w:rsidRDefault="00F531D1" w:rsidP="00564288">
      <w:pPr>
        <w:pStyle w:val="ListParagraph"/>
        <w:numPr>
          <w:ilvl w:val="1"/>
          <w:numId w:val="20"/>
        </w:numPr>
      </w:pPr>
      <w:r>
        <w:t>Great introduction</w:t>
      </w:r>
    </w:p>
    <w:p w:rsidR="00B5506F" w:rsidRDefault="00FE1504" w:rsidP="00564288">
      <w:pPr>
        <w:pStyle w:val="ListParagraph"/>
        <w:numPr>
          <w:ilvl w:val="0"/>
          <w:numId w:val="19"/>
        </w:numPr>
      </w:pPr>
      <w:hyperlink r:id="rId60" w:history="1">
        <w:r w:rsidR="00B5506F" w:rsidRPr="00BB23E6">
          <w:rPr>
            <w:rStyle w:val="Hyperlink"/>
          </w:rPr>
          <w:t>https://www.cambridgeincolour.com/</w:t>
        </w:r>
      </w:hyperlink>
      <w:r w:rsidR="00B5506F">
        <w:t xml:space="preserve"> </w:t>
      </w:r>
      <w:r w:rsidR="00CB4A65">
        <w:t>e.g.</w:t>
      </w:r>
    </w:p>
    <w:p w:rsidR="00CB4A65" w:rsidRDefault="00CB4A65" w:rsidP="00564288">
      <w:pPr>
        <w:pStyle w:val="ListParagraph"/>
        <w:numPr>
          <w:ilvl w:val="1"/>
          <w:numId w:val="19"/>
        </w:numPr>
      </w:pPr>
      <w:r>
        <w:t xml:space="preserve">Browse Categories &gt; Concepts &amp; Terminology &gt; </w:t>
      </w:r>
      <w:r w:rsidRPr="00CB4A65">
        <w:t>Understanding Camera Exposure: Aperture, ISO &amp; Shutter Speed</w:t>
      </w:r>
    </w:p>
    <w:p w:rsidR="00CB4A65" w:rsidRDefault="00FE1504" w:rsidP="00564288">
      <w:pPr>
        <w:pStyle w:val="ListParagraph"/>
        <w:numPr>
          <w:ilvl w:val="2"/>
          <w:numId w:val="19"/>
        </w:numPr>
      </w:pPr>
      <w:hyperlink r:id="rId61" w:history="1">
        <w:r w:rsidR="00CB4A65">
          <w:rPr>
            <w:rStyle w:val="Hyperlink"/>
          </w:rPr>
          <w:t>Camera Exposure: Aperture, ISO &amp; Shutter Speed (cambridgeincolour.com)</w:t>
        </w:r>
      </w:hyperlink>
      <w:r w:rsidR="00CB4A65">
        <w:t xml:space="preserve"> </w:t>
      </w:r>
    </w:p>
    <w:p w:rsidR="008E16F4" w:rsidRPr="00FD656D" w:rsidRDefault="008E16F4" w:rsidP="008E16F4">
      <w:r w:rsidRPr="00FD656D">
        <w:t>Magazines</w:t>
      </w:r>
    </w:p>
    <w:p w:rsidR="008E16F4" w:rsidRPr="00FD656D" w:rsidRDefault="008E16F4" w:rsidP="00564288">
      <w:pPr>
        <w:pStyle w:val="ListParagraph"/>
        <w:numPr>
          <w:ilvl w:val="0"/>
          <w:numId w:val="5"/>
        </w:numPr>
      </w:pPr>
      <w:r w:rsidRPr="00FD656D">
        <w:lastRenderedPageBreak/>
        <w:t>For Canon, PhotoPlus is a very good monthly magazine for practical learning and advice.</w:t>
      </w:r>
    </w:p>
    <w:p w:rsidR="00F26776" w:rsidRDefault="008E16F4" w:rsidP="008E16F4">
      <w:r w:rsidRPr="00FD656D">
        <w:t>Books</w:t>
      </w:r>
    </w:p>
    <w:p w:rsidR="008E16F4" w:rsidRPr="00FD656D" w:rsidRDefault="00F26776" w:rsidP="00564288">
      <w:pPr>
        <w:pStyle w:val="ListParagraph"/>
        <w:numPr>
          <w:ilvl w:val="0"/>
          <w:numId w:val="5"/>
        </w:numPr>
      </w:pPr>
      <w:r>
        <w:t>Great authors include Michael Freeman</w:t>
      </w:r>
      <w:r w:rsidR="00755860">
        <w:t xml:space="preserve"> and</w:t>
      </w:r>
      <w:r>
        <w:t xml:space="preserve"> Scott Kelby</w:t>
      </w:r>
      <w:r w:rsidR="00EE786E" w:rsidRPr="00FD656D">
        <w:t>.</w:t>
      </w:r>
      <w:r w:rsidR="00755860">
        <w:t xml:space="preserve">  Ask other members for ideas!</w:t>
      </w:r>
    </w:p>
    <w:p w:rsidR="008E16F4" w:rsidRDefault="008E16F4" w:rsidP="0081625B"/>
    <w:p w:rsidR="00E36FF5" w:rsidRDefault="00E36FF5" w:rsidP="00190135">
      <w:pPr>
        <w:pStyle w:val="Heading1"/>
      </w:pPr>
      <w:bookmarkStart w:id="33" w:name="_Toc179367362"/>
      <w:r>
        <w:t>Revision History</w:t>
      </w:r>
      <w:bookmarkEnd w:id="33"/>
    </w:p>
    <w:tbl>
      <w:tblPr>
        <w:tblStyle w:val="TableGrid"/>
        <w:tblW w:w="0" w:type="auto"/>
        <w:tblLook w:val="04A0"/>
      </w:tblPr>
      <w:tblGrid>
        <w:gridCol w:w="1413"/>
        <w:gridCol w:w="1417"/>
        <w:gridCol w:w="6186"/>
      </w:tblGrid>
      <w:tr w:rsidR="00E36FF5" w:rsidTr="00E36FF5">
        <w:tc>
          <w:tcPr>
            <w:tcW w:w="1413" w:type="dxa"/>
          </w:tcPr>
          <w:p w:rsidR="00E36FF5" w:rsidRPr="00E36FF5" w:rsidRDefault="00E36FF5" w:rsidP="00E36FF5">
            <w:pPr>
              <w:rPr>
                <w:b/>
                <w:bCs/>
              </w:rPr>
            </w:pPr>
            <w:r w:rsidRPr="00E36FF5">
              <w:rPr>
                <w:b/>
                <w:bCs/>
              </w:rPr>
              <w:t>Date</w:t>
            </w:r>
          </w:p>
        </w:tc>
        <w:tc>
          <w:tcPr>
            <w:tcW w:w="1417" w:type="dxa"/>
          </w:tcPr>
          <w:p w:rsidR="00E36FF5" w:rsidRPr="00E36FF5" w:rsidRDefault="00E36FF5" w:rsidP="00E36FF5">
            <w:pPr>
              <w:rPr>
                <w:b/>
                <w:bCs/>
              </w:rPr>
            </w:pPr>
            <w:r w:rsidRPr="00E36FF5">
              <w:rPr>
                <w:b/>
                <w:bCs/>
              </w:rPr>
              <w:t>Changed by</w:t>
            </w:r>
          </w:p>
        </w:tc>
        <w:tc>
          <w:tcPr>
            <w:tcW w:w="6186" w:type="dxa"/>
          </w:tcPr>
          <w:p w:rsidR="00E36FF5" w:rsidRPr="00E36FF5" w:rsidRDefault="00E36FF5" w:rsidP="00E36FF5">
            <w:pPr>
              <w:rPr>
                <w:b/>
                <w:bCs/>
              </w:rPr>
            </w:pPr>
            <w:r w:rsidRPr="00E36FF5">
              <w:rPr>
                <w:b/>
                <w:bCs/>
              </w:rPr>
              <w:t>Change</w:t>
            </w:r>
          </w:p>
        </w:tc>
      </w:tr>
      <w:tr w:rsidR="00E36FF5" w:rsidTr="00E36FF5">
        <w:tc>
          <w:tcPr>
            <w:tcW w:w="1413" w:type="dxa"/>
          </w:tcPr>
          <w:p w:rsidR="00E36FF5" w:rsidRDefault="00E36FF5" w:rsidP="00E36FF5">
            <w:r>
              <w:t>1</w:t>
            </w:r>
            <w:r w:rsidR="00AB2DBA">
              <w:t>3</w:t>
            </w:r>
            <w:r>
              <w:t xml:space="preserve"> Dec 2021</w:t>
            </w:r>
          </w:p>
        </w:tc>
        <w:tc>
          <w:tcPr>
            <w:tcW w:w="1417" w:type="dxa"/>
          </w:tcPr>
          <w:p w:rsidR="00E36FF5" w:rsidRDefault="00E36FF5" w:rsidP="00E36FF5">
            <w:r>
              <w:t>Rob Harley</w:t>
            </w:r>
          </w:p>
        </w:tc>
        <w:tc>
          <w:tcPr>
            <w:tcW w:w="6186" w:type="dxa"/>
          </w:tcPr>
          <w:p w:rsidR="00E36FF5" w:rsidRDefault="00AB2DBA" w:rsidP="00E36FF5">
            <w:r>
              <w:t>Baseline version</w:t>
            </w:r>
            <w:r w:rsidR="009109AB">
              <w:t xml:space="preserve"> for 2021-2022 season</w:t>
            </w:r>
            <w:r>
              <w:t>: Issued to all current HHPS members</w:t>
            </w:r>
          </w:p>
        </w:tc>
      </w:tr>
      <w:tr w:rsidR="00AB2DBA" w:rsidTr="00E36FF5">
        <w:tc>
          <w:tcPr>
            <w:tcW w:w="1413" w:type="dxa"/>
          </w:tcPr>
          <w:p w:rsidR="00AB2DBA" w:rsidRDefault="00AB2DBA" w:rsidP="00AB2DBA">
            <w:r>
              <w:t>14 Dec 2021</w:t>
            </w:r>
          </w:p>
        </w:tc>
        <w:tc>
          <w:tcPr>
            <w:tcW w:w="1417" w:type="dxa"/>
          </w:tcPr>
          <w:p w:rsidR="00AB2DBA" w:rsidRDefault="00AB2DBA" w:rsidP="00AB2DBA">
            <w:r>
              <w:t>Rob Harley</w:t>
            </w:r>
          </w:p>
        </w:tc>
        <w:tc>
          <w:tcPr>
            <w:tcW w:w="6186" w:type="dxa"/>
          </w:tcPr>
          <w:p w:rsidR="00AB2DBA" w:rsidRDefault="00AB2DBA" w:rsidP="00AB2DBA">
            <w:r>
              <w:t>Updated for Tom Derbyshire’s comments</w:t>
            </w:r>
          </w:p>
        </w:tc>
      </w:tr>
      <w:tr w:rsidR="00AB2DBA" w:rsidTr="00E36FF5">
        <w:tc>
          <w:tcPr>
            <w:tcW w:w="1413" w:type="dxa"/>
          </w:tcPr>
          <w:p w:rsidR="00AB2DBA" w:rsidRDefault="009109AB" w:rsidP="00AB2DBA">
            <w:r>
              <w:t>04 Nov 2022</w:t>
            </w:r>
          </w:p>
        </w:tc>
        <w:tc>
          <w:tcPr>
            <w:tcW w:w="1417" w:type="dxa"/>
          </w:tcPr>
          <w:p w:rsidR="00AB2DBA" w:rsidRDefault="009109AB" w:rsidP="00AB2DBA">
            <w:r>
              <w:t>Rob Harley</w:t>
            </w:r>
          </w:p>
        </w:tc>
        <w:tc>
          <w:tcPr>
            <w:tcW w:w="6186" w:type="dxa"/>
          </w:tcPr>
          <w:p w:rsidR="00AB2DBA" w:rsidRDefault="009109AB" w:rsidP="00AB2DBA">
            <w:r>
              <w:t>Updated for 2022-2023 season.  Extra info for smartphones added.</w:t>
            </w:r>
          </w:p>
        </w:tc>
      </w:tr>
      <w:tr w:rsidR="00AB2DBA" w:rsidTr="00E36FF5">
        <w:tc>
          <w:tcPr>
            <w:tcW w:w="1413" w:type="dxa"/>
          </w:tcPr>
          <w:p w:rsidR="00AB2DBA" w:rsidRDefault="0082766A" w:rsidP="00AB2DBA">
            <w:r>
              <w:t>12 Aug 2023</w:t>
            </w:r>
          </w:p>
        </w:tc>
        <w:tc>
          <w:tcPr>
            <w:tcW w:w="1417" w:type="dxa"/>
          </w:tcPr>
          <w:p w:rsidR="00AB2DBA" w:rsidRDefault="0082766A" w:rsidP="00AB2DBA">
            <w:r>
              <w:t>Rob Harley</w:t>
            </w:r>
          </w:p>
        </w:tc>
        <w:tc>
          <w:tcPr>
            <w:tcW w:w="6186" w:type="dxa"/>
          </w:tcPr>
          <w:p w:rsidR="00AB2DBA" w:rsidRDefault="0082766A" w:rsidP="00AB2DBA">
            <w:r>
              <w:t>Updated for 2023-2024 season.</w:t>
            </w:r>
          </w:p>
        </w:tc>
      </w:tr>
      <w:tr w:rsidR="00AB2DBA" w:rsidTr="00E36FF5">
        <w:tc>
          <w:tcPr>
            <w:tcW w:w="1413" w:type="dxa"/>
          </w:tcPr>
          <w:p w:rsidR="00AB2DBA" w:rsidRDefault="00F45D2F" w:rsidP="00AB2DBA">
            <w:r>
              <w:t>17 Sept 2023</w:t>
            </w:r>
          </w:p>
        </w:tc>
        <w:tc>
          <w:tcPr>
            <w:tcW w:w="1417" w:type="dxa"/>
          </w:tcPr>
          <w:p w:rsidR="00AB2DBA" w:rsidRDefault="00F45D2F" w:rsidP="00AB2DBA">
            <w:r>
              <w:t>Rob Harley/ Brian Burgess</w:t>
            </w:r>
          </w:p>
        </w:tc>
        <w:tc>
          <w:tcPr>
            <w:tcW w:w="6186" w:type="dxa"/>
          </w:tcPr>
          <w:p w:rsidR="00AB2DBA" w:rsidRDefault="00F45D2F" w:rsidP="00AB2DBA">
            <w:r>
              <w:t>Updated for Brian’s additional comments</w:t>
            </w:r>
          </w:p>
        </w:tc>
      </w:tr>
      <w:tr w:rsidR="00A3650B" w:rsidTr="00E36FF5">
        <w:tc>
          <w:tcPr>
            <w:tcW w:w="1413" w:type="dxa"/>
          </w:tcPr>
          <w:p w:rsidR="00A3650B" w:rsidRDefault="00A3650B" w:rsidP="00AB2DBA">
            <w:r>
              <w:t>09 Oct 2024</w:t>
            </w:r>
          </w:p>
        </w:tc>
        <w:tc>
          <w:tcPr>
            <w:tcW w:w="1417" w:type="dxa"/>
          </w:tcPr>
          <w:p w:rsidR="00A3650B" w:rsidRDefault="00A3650B" w:rsidP="00AB2DBA">
            <w:r>
              <w:t>Brian Burgess</w:t>
            </w:r>
          </w:p>
        </w:tc>
        <w:tc>
          <w:tcPr>
            <w:tcW w:w="6186" w:type="dxa"/>
          </w:tcPr>
          <w:p w:rsidR="00A3650B" w:rsidRDefault="00A3650B" w:rsidP="00A3650B">
            <w:r>
              <w:t>Updated for 2024-2025 season.</w:t>
            </w:r>
          </w:p>
        </w:tc>
      </w:tr>
      <w:tr w:rsidR="00A06CDD" w:rsidTr="00E36FF5">
        <w:tc>
          <w:tcPr>
            <w:tcW w:w="1413" w:type="dxa"/>
          </w:tcPr>
          <w:p w:rsidR="00A06CDD" w:rsidRDefault="00A06CDD" w:rsidP="00AB2DBA">
            <w:r>
              <w:t>05 Jul 2025</w:t>
            </w:r>
          </w:p>
        </w:tc>
        <w:tc>
          <w:tcPr>
            <w:tcW w:w="1417" w:type="dxa"/>
          </w:tcPr>
          <w:p w:rsidR="00A06CDD" w:rsidRDefault="00A06CDD" w:rsidP="00AB2DBA">
            <w:r>
              <w:t>Brian Burgess</w:t>
            </w:r>
          </w:p>
        </w:tc>
        <w:tc>
          <w:tcPr>
            <w:tcW w:w="6186" w:type="dxa"/>
          </w:tcPr>
          <w:p w:rsidR="00A06CDD" w:rsidRDefault="00A06CDD" w:rsidP="00A06CDD">
            <w:r>
              <w:t>Updated for 2025-2026 season.</w:t>
            </w:r>
          </w:p>
        </w:tc>
      </w:tr>
    </w:tbl>
    <w:p w:rsidR="00E36FF5" w:rsidRPr="00E36FF5" w:rsidRDefault="00E36FF5" w:rsidP="00E36FF5"/>
    <w:p w:rsidR="00190135" w:rsidRDefault="00190135" w:rsidP="00190135">
      <w:pPr>
        <w:pStyle w:val="Heading1"/>
      </w:pPr>
      <w:bookmarkStart w:id="34" w:name="_Toc179367363"/>
      <w:r>
        <w:t>Glossary</w:t>
      </w:r>
      <w:bookmarkEnd w:id="34"/>
    </w:p>
    <w:tbl>
      <w:tblPr>
        <w:tblStyle w:val="TableGrid"/>
        <w:tblW w:w="0" w:type="auto"/>
        <w:tblLook w:val="04A0"/>
      </w:tblPr>
      <w:tblGrid>
        <w:gridCol w:w="1413"/>
        <w:gridCol w:w="7603"/>
      </w:tblGrid>
      <w:tr w:rsidR="00190135" w:rsidTr="00C50477">
        <w:trPr>
          <w:tblHeader/>
        </w:trPr>
        <w:tc>
          <w:tcPr>
            <w:tcW w:w="1413" w:type="dxa"/>
          </w:tcPr>
          <w:p w:rsidR="00190135" w:rsidRPr="00C50477" w:rsidRDefault="00190135" w:rsidP="0081625B">
            <w:pPr>
              <w:rPr>
                <w:b/>
                <w:bCs/>
              </w:rPr>
            </w:pPr>
            <w:r w:rsidRPr="00C50477">
              <w:rPr>
                <w:b/>
                <w:bCs/>
              </w:rPr>
              <w:t>Term</w:t>
            </w:r>
          </w:p>
        </w:tc>
        <w:tc>
          <w:tcPr>
            <w:tcW w:w="7603" w:type="dxa"/>
          </w:tcPr>
          <w:p w:rsidR="00190135" w:rsidRPr="00C50477" w:rsidRDefault="00190135" w:rsidP="0081625B">
            <w:pPr>
              <w:rPr>
                <w:b/>
                <w:bCs/>
              </w:rPr>
            </w:pPr>
            <w:r w:rsidRPr="00C50477">
              <w:rPr>
                <w:b/>
                <w:bCs/>
              </w:rPr>
              <w:t>Meaning</w:t>
            </w:r>
          </w:p>
        </w:tc>
      </w:tr>
      <w:tr w:rsidR="00190135" w:rsidTr="00190135">
        <w:tc>
          <w:tcPr>
            <w:tcW w:w="1413" w:type="dxa"/>
          </w:tcPr>
          <w:p w:rsidR="00190135" w:rsidRDefault="00190135" w:rsidP="0081625B">
            <w:r>
              <w:t>aka</w:t>
            </w:r>
          </w:p>
        </w:tc>
        <w:tc>
          <w:tcPr>
            <w:tcW w:w="7603" w:type="dxa"/>
          </w:tcPr>
          <w:p w:rsidR="00190135" w:rsidRDefault="0082766A" w:rsidP="0081625B">
            <w:r>
              <w:t>“</w:t>
            </w:r>
            <w:r w:rsidR="00190135">
              <w:t>Also known as</w:t>
            </w:r>
            <w:r>
              <w:t>”</w:t>
            </w:r>
            <w:r w:rsidR="00C50477">
              <w:t>, i.e. a synonym (has the same meaning as)</w:t>
            </w:r>
          </w:p>
        </w:tc>
      </w:tr>
      <w:tr w:rsidR="005539F3" w:rsidTr="00190135">
        <w:tc>
          <w:tcPr>
            <w:tcW w:w="1413" w:type="dxa"/>
          </w:tcPr>
          <w:p w:rsidR="005539F3" w:rsidRDefault="005539F3" w:rsidP="0081625B">
            <w:r>
              <w:t>Aspect ratio</w:t>
            </w:r>
          </w:p>
          <w:p w:rsidR="00AB2DBA" w:rsidRPr="00AB2DBA" w:rsidRDefault="00AB2DBA" w:rsidP="00AB2DBA"/>
          <w:p w:rsidR="00AB2DBA" w:rsidRPr="00AB2DBA" w:rsidRDefault="00AB2DBA" w:rsidP="00AB2DBA"/>
          <w:p w:rsidR="00AB2DBA" w:rsidRPr="00AB2DBA" w:rsidRDefault="00AB2DBA" w:rsidP="00AB2DBA"/>
          <w:p w:rsidR="00AB2DBA" w:rsidRPr="00AB2DBA" w:rsidRDefault="00AB2DBA" w:rsidP="00AB2DBA"/>
          <w:p w:rsidR="00AB2DBA" w:rsidRPr="00AB2DBA" w:rsidRDefault="00AB2DBA" w:rsidP="00AB2DBA"/>
          <w:p w:rsidR="00AB2DBA" w:rsidRPr="00AB2DBA" w:rsidRDefault="00AB2DBA" w:rsidP="00AB2DBA"/>
          <w:p w:rsidR="00AB2DBA" w:rsidRDefault="00AB2DBA" w:rsidP="00AB2DBA"/>
          <w:p w:rsidR="00AB2DBA" w:rsidRPr="00AB2DBA" w:rsidRDefault="00AB2DBA" w:rsidP="00AB2DBA"/>
          <w:p w:rsidR="00AB2DBA" w:rsidRPr="00AB2DBA" w:rsidRDefault="00AB2DBA" w:rsidP="00AB2DBA"/>
          <w:p w:rsidR="00AB2DBA" w:rsidRDefault="00AB2DBA" w:rsidP="00AB2DBA"/>
          <w:p w:rsidR="00AB2DBA" w:rsidRPr="00AB2DBA" w:rsidRDefault="00AB2DBA" w:rsidP="00AB2DBA">
            <w:pPr>
              <w:jc w:val="center"/>
            </w:pPr>
          </w:p>
        </w:tc>
        <w:tc>
          <w:tcPr>
            <w:tcW w:w="7603" w:type="dxa"/>
          </w:tcPr>
          <w:p w:rsidR="005539F3" w:rsidRDefault="005539F3" w:rsidP="0081625B">
            <w:r>
              <w:t>The ratio of</w:t>
            </w:r>
            <w:r w:rsidRPr="005539F3">
              <w:t xml:space="preserve"> an image’s width compared to its height</w:t>
            </w:r>
            <w:r>
              <w:t xml:space="preserve"> e.g. 4:3 for an image which is 1600 pixels in width and 1200 pixels in height</w:t>
            </w:r>
            <w:r w:rsidR="009F41E8">
              <w:t>.</w:t>
            </w:r>
            <w:r w:rsidR="00720564">
              <w:t xml:space="preserve">  Common aspect ratios are:</w:t>
            </w:r>
          </w:p>
          <w:p w:rsidR="00720564" w:rsidRDefault="00720564" w:rsidP="00564288">
            <w:pPr>
              <w:pStyle w:val="ListParagraph"/>
              <w:numPr>
                <w:ilvl w:val="0"/>
                <w:numId w:val="5"/>
              </w:numPr>
            </w:pPr>
            <w:r>
              <w:t>1:1</w:t>
            </w:r>
            <w:r>
              <w:tab/>
              <w:t>Square</w:t>
            </w:r>
          </w:p>
          <w:p w:rsidR="00720564" w:rsidRDefault="00720564" w:rsidP="00564288">
            <w:pPr>
              <w:pStyle w:val="ListParagraph"/>
              <w:numPr>
                <w:ilvl w:val="0"/>
                <w:numId w:val="5"/>
              </w:numPr>
            </w:pPr>
            <w:r>
              <w:t>3:2</w:t>
            </w:r>
            <w:r>
              <w:tab/>
              <w:t>Popularised originally by 35mm film cameras</w:t>
            </w:r>
          </w:p>
          <w:p w:rsidR="00720564" w:rsidRDefault="00720564" w:rsidP="00564288">
            <w:pPr>
              <w:pStyle w:val="ListParagraph"/>
              <w:numPr>
                <w:ilvl w:val="0"/>
                <w:numId w:val="5"/>
              </w:numPr>
            </w:pPr>
            <w:r>
              <w:t>4:3</w:t>
            </w:r>
            <w:r>
              <w:tab/>
            </w:r>
            <w:r w:rsidRPr="00720564">
              <w:t xml:space="preserve">4:3 </w:t>
            </w:r>
            <w:proofErr w:type="gramStart"/>
            <w:r w:rsidRPr="00720564">
              <w:t>ratio</w:t>
            </w:r>
            <w:proofErr w:type="gramEnd"/>
            <w:r w:rsidRPr="00720564">
              <w:t xml:space="preserve"> creates a rectangular shape that’s common on </w:t>
            </w:r>
            <w:r w:rsidR="00037C77">
              <w:t>older</w:t>
            </w:r>
            <w:r w:rsidRPr="00720564">
              <w:t xml:space="preserve"> computer monitors and television displays.</w:t>
            </w:r>
          </w:p>
          <w:p w:rsidR="00720564" w:rsidRDefault="00720564" w:rsidP="00564288">
            <w:pPr>
              <w:pStyle w:val="ListParagraph"/>
              <w:numPr>
                <w:ilvl w:val="0"/>
                <w:numId w:val="5"/>
              </w:numPr>
            </w:pPr>
            <w:r>
              <w:t>16:9</w:t>
            </w:r>
            <w:r>
              <w:tab/>
              <w:t>Used</w:t>
            </w:r>
            <w:r w:rsidRPr="00720564">
              <w:t xml:space="preserve"> on presentation slides, widescreen televisions, computer monitors. It’s the standard widescreen aspect ratio for videos. Most smartphones and DSLRs record video at 1920 x 1080 pixels</w:t>
            </w:r>
            <w:r>
              <w:t xml:space="preserve"> (16:9)</w:t>
            </w:r>
            <w:r w:rsidRPr="00720564">
              <w:t>.</w:t>
            </w:r>
          </w:p>
          <w:p w:rsidR="00720564" w:rsidRDefault="00720564" w:rsidP="00720564">
            <w:r>
              <w:t>See also Portrait and Landscape.</w:t>
            </w:r>
          </w:p>
          <w:p w:rsidR="0082766A" w:rsidRDefault="0082766A" w:rsidP="00720564">
            <w:r>
              <w:t>See also main document’s section on Instagram image sizes/aspect ratios.</w:t>
            </w:r>
          </w:p>
        </w:tc>
      </w:tr>
      <w:tr w:rsidR="00190135" w:rsidTr="00190135">
        <w:tc>
          <w:tcPr>
            <w:tcW w:w="1413" w:type="dxa"/>
          </w:tcPr>
          <w:p w:rsidR="00190135" w:rsidRDefault="00190135" w:rsidP="0081625B">
            <w:r>
              <w:t>C</w:t>
            </w:r>
            <w:r w:rsidR="00037C77">
              <w:t>A</w:t>
            </w:r>
            <w:r>
              <w:t>C</w:t>
            </w:r>
            <w:r w:rsidR="00037C77">
              <w:t>C</w:t>
            </w:r>
          </w:p>
        </w:tc>
        <w:tc>
          <w:tcPr>
            <w:tcW w:w="7603" w:type="dxa"/>
          </w:tcPr>
          <w:p w:rsidR="00190135" w:rsidRDefault="00037C77" w:rsidP="0081625B">
            <w:r>
              <w:t xml:space="preserve">Chilterns Association of Camera </w:t>
            </w:r>
            <w:proofErr w:type="gramStart"/>
            <w:r>
              <w:t>Clubs</w:t>
            </w:r>
            <w:r w:rsidR="00105EA9">
              <w:t xml:space="preserve">  </w:t>
            </w:r>
            <w:proofErr w:type="gramEnd"/>
            <w:r w:rsidR="00FE1504">
              <w:fldChar w:fldCharType="begin"/>
            </w:r>
            <w:r w:rsidR="00926092">
              <w:instrText>HYPERLINK "http://www.thecacc.org.uk/"</w:instrText>
            </w:r>
            <w:r w:rsidR="00FE1504">
              <w:fldChar w:fldCharType="separate"/>
            </w:r>
            <w:r w:rsidR="00105EA9">
              <w:rPr>
                <w:rStyle w:val="Hyperlink"/>
              </w:rPr>
              <w:t>www.thecacc.org.uk</w:t>
            </w:r>
            <w:r w:rsidR="00FE1504">
              <w:fldChar w:fldCharType="end"/>
            </w:r>
            <w:r w:rsidR="00105EA9">
              <w:t xml:space="preserve"> </w:t>
            </w:r>
            <w:r w:rsidR="00431217">
              <w:t xml:space="preserve">.  Organise inter-club competitions and judges in our region.  The CACC belongs to the national organisation the </w:t>
            </w:r>
            <w:r w:rsidR="00431217" w:rsidRPr="00431217">
              <w:t>Photographic Alliance of Great Britain</w:t>
            </w:r>
            <w:r w:rsidR="00431217">
              <w:t xml:space="preserve"> (PAGB).</w:t>
            </w:r>
          </w:p>
        </w:tc>
      </w:tr>
      <w:tr w:rsidR="00037C77" w:rsidTr="00190135">
        <w:tc>
          <w:tcPr>
            <w:tcW w:w="1413" w:type="dxa"/>
          </w:tcPr>
          <w:p w:rsidR="00037C77" w:rsidRDefault="00037C77" w:rsidP="0081625B">
            <w:r>
              <w:t>DPI</w:t>
            </w:r>
          </w:p>
        </w:tc>
        <w:tc>
          <w:tcPr>
            <w:tcW w:w="7603" w:type="dxa"/>
          </w:tcPr>
          <w:p w:rsidR="00037C77" w:rsidRDefault="00037C77" w:rsidP="0081625B">
            <w:r>
              <w:t>Digital Projected Image (normally a .jpg file)</w:t>
            </w:r>
          </w:p>
        </w:tc>
      </w:tr>
      <w:tr w:rsidR="00190135" w:rsidTr="00190135">
        <w:tc>
          <w:tcPr>
            <w:tcW w:w="1413" w:type="dxa"/>
          </w:tcPr>
          <w:p w:rsidR="00190135" w:rsidRDefault="00190135" w:rsidP="0081625B">
            <w:r>
              <w:t>DSLR</w:t>
            </w:r>
          </w:p>
        </w:tc>
        <w:tc>
          <w:tcPr>
            <w:tcW w:w="7603" w:type="dxa"/>
          </w:tcPr>
          <w:p w:rsidR="00190135" w:rsidRDefault="00190135" w:rsidP="0081625B">
            <w:r>
              <w:t>Digital Single Lens Reflex (SLR) camera</w:t>
            </w:r>
          </w:p>
        </w:tc>
      </w:tr>
      <w:tr w:rsidR="00C50477" w:rsidTr="00190135">
        <w:tc>
          <w:tcPr>
            <w:tcW w:w="1413" w:type="dxa"/>
          </w:tcPr>
          <w:p w:rsidR="00C50477" w:rsidRDefault="00C50477" w:rsidP="0081625B">
            <w:r>
              <w:t>HHPS</w:t>
            </w:r>
          </w:p>
        </w:tc>
        <w:tc>
          <w:tcPr>
            <w:tcW w:w="7603" w:type="dxa"/>
          </w:tcPr>
          <w:p w:rsidR="00C50477" w:rsidRDefault="00C50477" w:rsidP="0081625B">
            <w:r>
              <w:t>Hemel Hempstead Photographic Society</w:t>
            </w:r>
          </w:p>
        </w:tc>
      </w:tr>
      <w:tr w:rsidR="00954545" w:rsidTr="00190135">
        <w:tc>
          <w:tcPr>
            <w:tcW w:w="1413" w:type="dxa"/>
          </w:tcPr>
          <w:p w:rsidR="00954545" w:rsidRDefault="00954545" w:rsidP="0081625B">
            <w:r>
              <w:t>Landscape</w:t>
            </w:r>
          </w:p>
        </w:tc>
        <w:tc>
          <w:tcPr>
            <w:tcW w:w="7603" w:type="dxa"/>
          </w:tcPr>
          <w:p w:rsidR="00954545" w:rsidRDefault="005539F3" w:rsidP="0081625B">
            <w:r>
              <w:t>Aspect ratio</w:t>
            </w:r>
            <w:r w:rsidR="00871904">
              <w:t>: An image which has a width greater than its height (opposite of portrait)</w:t>
            </w:r>
            <w:r w:rsidR="008C73EC">
              <w:t>.  If the width is much greater than its height it is a “</w:t>
            </w:r>
            <w:proofErr w:type="spellStart"/>
            <w:r w:rsidR="008C73EC">
              <w:t>postbox</w:t>
            </w:r>
            <w:proofErr w:type="spellEnd"/>
            <w:r w:rsidR="008C73EC">
              <w:t>” image.</w:t>
            </w:r>
          </w:p>
        </w:tc>
      </w:tr>
      <w:tr w:rsidR="00871904" w:rsidTr="00190135">
        <w:tc>
          <w:tcPr>
            <w:tcW w:w="1413" w:type="dxa"/>
          </w:tcPr>
          <w:p w:rsidR="00871904" w:rsidRDefault="00871904" w:rsidP="0081625B">
            <w:r>
              <w:t>Landscape</w:t>
            </w:r>
          </w:p>
        </w:tc>
        <w:tc>
          <w:tcPr>
            <w:tcW w:w="7603" w:type="dxa"/>
          </w:tcPr>
          <w:p w:rsidR="00871904" w:rsidRDefault="00871904" w:rsidP="0081625B">
            <w:r>
              <w:t xml:space="preserve">Genre: </w:t>
            </w:r>
            <w:r w:rsidR="000428F4" w:rsidRPr="000428F4">
              <w:t xml:space="preserve">“An image that has as its subject an extensive outdoor scene of land, sea, sky or city, with no requirement that land as such be the largest component. It </w:t>
            </w:r>
            <w:r w:rsidR="000428F4" w:rsidRPr="000428F4">
              <w:lastRenderedPageBreak/>
              <w:t>may include individual items of interest like persons, trees, buildings but not if they dominate the image.”</w:t>
            </w:r>
          </w:p>
        </w:tc>
      </w:tr>
      <w:tr w:rsidR="00037C77" w:rsidTr="00190135">
        <w:tc>
          <w:tcPr>
            <w:tcW w:w="1413" w:type="dxa"/>
          </w:tcPr>
          <w:p w:rsidR="00037C77" w:rsidRDefault="00037C77" w:rsidP="0081625B">
            <w:r>
              <w:lastRenderedPageBreak/>
              <w:t>PI</w:t>
            </w:r>
          </w:p>
        </w:tc>
        <w:tc>
          <w:tcPr>
            <w:tcW w:w="7603" w:type="dxa"/>
          </w:tcPr>
          <w:p w:rsidR="00037C77" w:rsidRDefault="00037C77" w:rsidP="0081625B">
            <w:r>
              <w:t>Projected Image i.e. a slide or a DPI (Digital Projected Image)</w:t>
            </w:r>
          </w:p>
        </w:tc>
      </w:tr>
      <w:tr w:rsidR="00431217" w:rsidTr="00190135">
        <w:tc>
          <w:tcPr>
            <w:tcW w:w="1413" w:type="dxa"/>
          </w:tcPr>
          <w:p w:rsidR="00431217" w:rsidRDefault="00431217" w:rsidP="0081625B">
            <w:r>
              <w:t>PAGB</w:t>
            </w:r>
          </w:p>
        </w:tc>
        <w:tc>
          <w:tcPr>
            <w:tcW w:w="7603" w:type="dxa"/>
          </w:tcPr>
          <w:p w:rsidR="00431217" w:rsidRDefault="00431217" w:rsidP="0081625B">
            <w:r w:rsidRPr="00431217">
              <w:t xml:space="preserve">Photographic Alliance of Great Britain </w:t>
            </w:r>
            <w:hyperlink r:id="rId62" w:history="1">
              <w:r w:rsidRPr="003B1902">
                <w:rPr>
                  <w:rStyle w:val="Hyperlink"/>
                </w:rPr>
                <w:t>http://www.thepagb.org.uk/</w:t>
              </w:r>
            </w:hyperlink>
            <w:r>
              <w:t xml:space="preserve"> </w:t>
            </w:r>
          </w:p>
        </w:tc>
      </w:tr>
      <w:tr w:rsidR="00954545" w:rsidTr="00190135">
        <w:tc>
          <w:tcPr>
            <w:tcW w:w="1413" w:type="dxa"/>
          </w:tcPr>
          <w:p w:rsidR="00954545" w:rsidRDefault="00954545" w:rsidP="0081625B">
            <w:r>
              <w:t>Portrait</w:t>
            </w:r>
          </w:p>
        </w:tc>
        <w:tc>
          <w:tcPr>
            <w:tcW w:w="7603" w:type="dxa"/>
          </w:tcPr>
          <w:p w:rsidR="00954545" w:rsidRDefault="005539F3" w:rsidP="0081625B">
            <w:r>
              <w:t>Aspect ratio</w:t>
            </w:r>
            <w:r w:rsidR="00871904">
              <w:t>: An image which has a width less than its height (opposite of landscape)</w:t>
            </w:r>
          </w:p>
        </w:tc>
      </w:tr>
      <w:tr w:rsidR="00871904" w:rsidTr="00190135">
        <w:tc>
          <w:tcPr>
            <w:tcW w:w="1413" w:type="dxa"/>
          </w:tcPr>
          <w:p w:rsidR="00871904" w:rsidRDefault="00871904" w:rsidP="0081625B">
            <w:r>
              <w:t>Portrait</w:t>
            </w:r>
          </w:p>
        </w:tc>
        <w:tc>
          <w:tcPr>
            <w:tcW w:w="7603" w:type="dxa"/>
          </w:tcPr>
          <w:p w:rsidR="00871904" w:rsidRDefault="00871904" w:rsidP="0081625B">
            <w:r>
              <w:t xml:space="preserve">Genre: </w:t>
            </w:r>
            <w:r w:rsidR="000428F4">
              <w:t>An image of a person or small group of people</w:t>
            </w:r>
            <w:r w:rsidR="008C73EC">
              <w:t xml:space="preserve"> showing their heads clearly e.g. a head and shoulders image.  Also can be applied to animals.</w:t>
            </w:r>
          </w:p>
        </w:tc>
      </w:tr>
      <w:tr w:rsidR="00190135" w:rsidTr="00190135">
        <w:tc>
          <w:tcPr>
            <w:tcW w:w="1413" w:type="dxa"/>
          </w:tcPr>
          <w:p w:rsidR="00190135" w:rsidRDefault="00190135" w:rsidP="0081625B">
            <w:r>
              <w:t>SLR</w:t>
            </w:r>
          </w:p>
        </w:tc>
        <w:tc>
          <w:tcPr>
            <w:tcW w:w="7603" w:type="dxa"/>
          </w:tcPr>
          <w:p w:rsidR="00190135" w:rsidRDefault="00190135" w:rsidP="0081625B">
            <w:r>
              <w:t>See DSLR</w:t>
            </w:r>
          </w:p>
        </w:tc>
      </w:tr>
      <w:tr w:rsidR="00190135" w:rsidTr="00190135">
        <w:tc>
          <w:tcPr>
            <w:tcW w:w="1413" w:type="dxa"/>
          </w:tcPr>
          <w:p w:rsidR="00190135" w:rsidRDefault="00190135" w:rsidP="0081625B">
            <w:r>
              <w:t>Smartphone</w:t>
            </w:r>
          </w:p>
        </w:tc>
        <w:tc>
          <w:tcPr>
            <w:tcW w:w="7603" w:type="dxa"/>
          </w:tcPr>
          <w:p w:rsidR="00190135" w:rsidRDefault="00190135" w:rsidP="0081625B">
            <w:proofErr w:type="gramStart"/>
            <w:r>
              <w:t>aka</w:t>
            </w:r>
            <w:proofErr w:type="gramEnd"/>
            <w:r>
              <w:t xml:space="preserve"> mobile phone. Includes all brands e.g. iPhones</w:t>
            </w:r>
            <w:r w:rsidR="00C50477">
              <w:t>, Samsung Galaxy, etc, etc</w:t>
            </w:r>
          </w:p>
        </w:tc>
      </w:tr>
    </w:tbl>
    <w:p w:rsidR="00190135" w:rsidRDefault="00190135" w:rsidP="0081625B"/>
    <w:p w:rsidR="00122B9A" w:rsidRDefault="009109AB" w:rsidP="00122B9A">
      <w:pPr>
        <w:pStyle w:val="Heading1"/>
      </w:pPr>
      <w:bookmarkStart w:id="35" w:name="_Toc179367364"/>
      <w:r>
        <w:t>Conclusion</w:t>
      </w:r>
      <w:bookmarkEnd w:id="35"/>
    </w:p>
    <w:p w:rsidR="005A4C8A" w:rsidRPr="00122B9A" w:rsidRDefault="005A4C8A" w:rsidP="00122B9A">
      <w:proofErr w:type="gramStart"/>
      <w:r>
        <w:t>ideas</w:t>
      </w:r>
      <w:proofErr w:type="gramEnd"/>
      <w:r>
        <w:t xml:space="preserve"> for improvements are welcome.  Please email them to Rob Harley on </w:t>
      </w:r>
      <w:hyperlink r:id="rId63" w:history="1">
        <w:r w:rsidRPr="00DE34E9">
          <w:rPr>
            <w:rStyle w:val="Hyperlink"/>
          </w:rPr>
          <w:t>rob.harley64@gmail.com</w:t>
        </w:r>
      </w:hyperlink>
    </w:p>
    <w:p w:rsidR="00190135" w:rsidRPr="00FD656D" w:rsidRDefault="00190135" w:rsidP="0081625B"/>
    <w:sectPr w:rsidR="00190135" w:rsidRPr="00FD656D" w:rsidSect="00926092">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D67" w:rsidRDefault="00695D67" w:rsidP="00BF6641">
      <w:pPr>
        <w:spacing w:after="0" w:line="240" w:lineRule="auto"/>
      </w:pPr>
      <w:r>
        <w:separator/>
      </w:r>
    </w:p>
  </w:endnote>
  <w:endnote w:type="continuationSeparator" w:id="0">
    <w:p w:rsidR="00695D67" w:rsidRDefault="00695D67" w:rsidP="00BF6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533" w:rsidRDefault="005B3533" w:rsidP="00BF6641">
    <w:pPr>
      <w:pStyle w:val="Footer"/>
      <w:pBdr>
        <w:top w:val="single" w:sz="4" w:space="1" w:color="auto"/>
      </w:pBdr>
    </w:pPr>
    <w:r w:rsidRPr="00502D1A">
      <w:rPr>
        <w:sz w:val="16"/>
        <w:szCs w:val="16"/>
      </w:rPr>
      <w:t xml:space="preserve">File: </w:t>
    </w:r>
    <w:fldSimple w:instr=" FILENAME   \* MERGEFORMAT ">
      <w:r w:rsidR="00462AB9" w:rsidRPr="00462AB9">
        <w:rPr>
          <w:noProof/>
          <w:sz w:val="16"/>
          <w:szCs w:val="16"/>
        </w:rPr>
        <w:t>HHPS Members Handbook 2025-07-05.docx</w:t>
      </w:r>
    </w:fldSimple>
    <w:r>
      <w:rPr>
        <w:sz w:val="16"/>
        <w:szCs w:val="16"/>
      </w:rPr>
      <w:tab/>
    </w:r>
    <w:r>
      <w:rPr>
        <w:sz w:val="16"/>
        <w:szCs w:val="16"/>
      </w:rPr>
      <w:tab/>
      <w:t xml:space="preserve">Page </w:t>
    </w:r>
    <w:r>
      <w:rPr>
        <w:sz w:val="16"/>
        <w:szCs w:val="16"/>
      </w:rPr>
      <w:fldChar w:fldCharType="begin"/>
    </w:r>
    <w:r>
      <w:rPr>
        <w:sz w:val="16"/>
        <w:szCs w:val="16"/>
      </w:rPr>
      <w:instrText xml:space="preserve"> PAGE   \* MERGEFORMAT </w:instrText>
    </w:r>
    <w:r>
      <w:rPr>
        <w:sz w:val="16"/>
        <w:szCs w:val="16"/>
      </w:rPr>
      <w:fldChar w:fldCharType="separate"/>
    </w:r>
    <w:r w:rsidR="00462AB9">
      <w:rPr>
        <w:noProof/>
        <w:sz w:val="16"/>
        <w:szCs w:val="16"/>
      </w:rPr>
      <w:t>1</w:t>
    </w:r>
    <w:r>
      <w:rPr>
        <w:sz w:val="16"/>
        <w:szCs w:val="16"/>
      </w:rPr>
      <w:fldChar w:fldCharType="end"/>
    </w:r>
    <w:r>
      <w:rPr>
        <w:sz w:val="16"/>
        <w:szCs w:val="16"/>
      </w:rPr>
      <w:t xml:space="preserve"> of </w:t>
    </w:r>
    <w:fldSimple w:instr=" NUMPAGES   \* MERGEFORMAT ">
      <w:r w:rsidR="00462AB9" w:rsidRPr="00462AB9">
        <w:rPr>
          <w:noProof/>
          <w:sz w:val="16"/>
          <w:szCs w:val="16"/>
        </w:rPr>
        <w:t>22</w:t>
      </w:r>
    </w:fldSimple>
  </w:p>
  <w:p w:rsidR="005B3533" w:rsidRPr="00502D1A" w:rsidRDefault="005B3533" w:rsidP="00BF6641">
    <w:pPr>
      <w:pStyle w:val="Footer"/>
      <w:pBdr>
        <w:top w:val="single" w:sz="4" w:space="1" w:color="auto"/>
      </w:pBdr>
      <w:rPr>
        <w:sz w:val="16"/>
        <w:szCs w:val="16"/>
      </w:rPr>
    </w:pPr>
    <w:r w:rsidRPr="00502D1A">
      <w:rPr>
        <w:sz w:val="16"/>
        <w:szCs w:val="16"/>
      </w:rPr>
      <w:t xml:space="preserve">Revised: </w:t>
    </w:r>
    <w:r>
      <w:rPr>
        <w:sz w:val="16"/>
        <w:szCs w:val="16"/>
      </w:rPr>
      <w:t xml:space="preserve">5 Jul </w:t>
    </w:r>
    <w:r w:rsidRPr="00502D1A">
      <w:rPr>
        <w:sz w:val="16"/>
        <w:szCs w:val="16"/>
      </w:rPr>
      <w:t>20</w:t>
    </w:r>
    <w:r>
      <w:rPr>
        <w:sz w:val="16"/>
        <w:szCs w:val="16"/>
      </w:rPr>
      <w:t>25</w:t>
    </w:r>
    <w:r w:rsidRPr="00502D1A">
      <w:rPr>
        <w:sz w:val="16"/>
        <w:szCs w:val="16"/>
      </w:rPr>
      <w:tab/>
    </w:r>
    <w:r w:rsidRPr="00502D1A">
      <w:rPr>
        <w:sz w:val="16"/>
        <w:szCs w:val="16"/>
      </w:rPr>
      <w:tab/>
      <w:t xml:space="preserve">Printed: </w:t>
    </w:r>
    <w:r w:rsidRPr="00502D1A">
      <w:rPr>
        <w:sz w:val="16"/>
        <w:szCs w:val="16"/>
      </w:rPr>
      <w:fldChar w:fldCharType="begin"/>
    </w:r>
    <w:r w:rsidRPr="00502D1A">
      <w:rPr>
        <w:sz w:val="16"/>
        <w:szCs w:val="16"/>
      </w:rPr>
      <w:instrText xml:space="preserve"> DATE  \@ "dd MMMM yyyy"  \* MERGEFORMAT </w:instrText>
    </w:r>
    <w:r w:rsidRPr="00502D1A">
      <w:rPr>
        <w:sz w:val="16"/>
        <w:szCs w:val="16"/>
      </w:rPr>
      <w:fldChar w:fldCharType="separate"/>
    </w:r>
    <w:r w:rsidR="00462AB9">
      <w:rPr>
        <w:noProof/>
        <w:sz w:val="16"/>
        <w:szCs w:val="16"/>
      </w:rPr>
      <w:t>05 July 2025</w:t>
    </w:r>
    <w:r w:rsidRPr="00502D1A">
      <w:rPr>
        <w:sz w:val="16"/>
        <w:szCs w:val="16"/>
      </w:rPr>
      <w:fldChar w:fldCharType="end"/>
    </w:r>
  </w:p>
  <w:p w:rsidR="005B3533" w:rsidRDefault="005B35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D67" w:rsidRDefault="00695D67" w:rsidP="00BF6641">
      <w:pPr>
        <w:spacing w:after="0" w:line="240" w:lineRule="auto"/>
      </w:pPr>
      <w:r>
        <w:separator/>
      </w:r>
    </w:p>
  </w:footnote>
  <w:footnote w:type="continuationSeparator" w:id="0">
    <w:p w:rsidR="00695D67" w:rsidRDefault="00695D67" w:rsidP="00BF6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533" w:rsidRDefault="005B3533" w:rsidP="00BF6641">
    <w:pPr>
      <w:pStyle w:val="Header"/>
      <w:pBdr>
        <w:bottom w:val="single" w:sz="4" w:space="1" w:color="auto"/>
      </w:pBdr>
    </w:pPr>
    <w:r w:rsidRPr="00EF0385">
      <w:rPr>
        <w:b/>
        <w:bCs/>
        <w:sz w:val="24"/>
        <w:szCs w:val="24"/>
      </w:rPr>
      <w:t>HHPS Members’ Handbook</w:t>
    </w:r>
    <w:r>
      <w:rPr>
        <w:b/>
        <w:bCs/>
        <w:sz w:val="24"/>
        <w:szCs w:val="24"/>
      </w:rPr>
      <w:t xml:space="preserve"> (for 2025-2026)</w:t>
    </w:r>
    <w:r>
      <w:rPr>
        <w:b/>
        <w:bCs/>
        <w:sz w:val="24"/>
        <w:szCs w:val="24"/>
      </w:rPr>
      <w:tab/>
    </w:r>
    <w:r>
      <w:rPr>
        <w:b/>
        <w:bCs/>
        <w:sz w:val="24"/>
        <w:szCs w:val="24"/>
      </w:rPr>
      <w:tab/>
    </w:r>
    <w:r w:rsidRPr="00EF0385">
      <w:rPr>
        <w:b/>
        <w:bCs/>
        <w:noProof/>
        <w:sz w:val="24"/>
        <w:szCs w:val="24"/>
        <w:lang w:eastAsia="en-GB"/>
      </w:rPr>
      <w:drawing>
        <wp:inline distT="0" distB="0" distL="0" distR="0">
          <wp:extent cx="480951" cy="4809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860" cy="48786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4B8"/>
    <w:multiLevelType w:val="hybridMultilevel"/>
    <w:tmpl w:val="3DC4D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CD2B11"/>
    <w:multiLevelType w:val="hybridMultilevel"/>
    <w:tmpl w:val="AF4EC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623414"/>
    <w:multiLevelType w:val="hybridMultilevel"/>
    <w:tmpl w:val="64B01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F50B0F"/>
    <w:multiLevelType w:val="hybridMultilevel"/>
    <w:tmpl w:val="EFA0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38034A"/>
    <w:multiLevelType w:val="hybridMultilevel"/>
    <w:tmpl w:val="A0A6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524749"/>
    <w:multiLevelType w:val="hybridMultilevel"/>
    <w:tmpl w:val="FC88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F922B9"/>
    <w:multiLevelType w:val="hybridMultilevel"/>
    <w:tmpl w:val="991C4278"/>
    <w:lvl w:ilvl="0" w:tplc="08090001">
      <w:start w:val="1"/>
      <w:numFmt w:val="bullet"/>
      <w:lvlText w:val=""/>
      <w:lvlJc w:val="left"/>
      <w:pPr>
        <w:ind w:left="570" w:hanging="360"/>
      </w:pPr>
      <w:rPr>
        <w:rFonts w:ascii="Symbol" w:hAnsi="Symbol" w:hint="default"/>
      </w:rPr>
    </w:lvl>
    <w:lvl w:ilvl="1" w:tplc="08090003">
      <w:start w:val="1"/>
      <w:numFmt w:val="bullet"/>
      <w:lvlText w:val="o"/>
      <w:lvlJc w:val="left"/>
      <w:pPr>
        <w:ind w:left="1290" w:hanging="360"/>
      </w:pPr>
      <w:rPr>
        <w:rFonts w:ascii="Courier New" w:hAnsi="Courier New" w:cs="Courier New" w:hint="default"/>
      </w:rPr>
    </w:lvl>
    <w:lvl w:ilvl="2" w:tplc="08090005">
      <w:start w:val="1"/>
      <w:numFmt w:val="bullet"/>
      <w:lvlText w:val=""/>
      <w:lvlJc w:val="left"/>
      <w:pPr>
        <w:ind w:left="2010" w:hanging="360"/>
      </w:pPr>
      <w:rPr>
        <w:rFonts w:ascii="Wingdings" w:hAnsi="Wingdings" w:hint="default"/>
      </w:rPr>
    </w:lvl>
    <w:lvl w:ilvl="3" w:tplc="08090001">
      <w:start w:val="1"/>
      <w:numFmt w:val="bullet"/>
      <w:lvlText w:val=""/>
      <w:lvlJc w:val="left"/>
      <w:pPr>
        <w:ind w:left="2730" w:hanging="360"/>
      </w:pPr>
      <w:rPr>
        <w:rFonts w:ascii="Symbol" w:hAnsi="Symbol" w:hint="default"/>
      </w:rPr>
    </w:lvl>
    <w:lvl w:ilvl="4" w:tplc="08090003">
      <w:start w:val="1"/>
      <w:numFmt w:val="bullet"/>
      <w:lvlText w:val="o"/>
      <w:lvlJc w:val="left"/>
      <w:pPr>
        <w:ind w:left="3450" w:hanging="360"/>
      </w:pPr>
      <w:rPr>
        <w:rFonts w:ascii="Courier New" w:hAnsi="Courier New" w:cs="Courier New" w:hint="default"/>
      </w:rPr>
    </w:lvl>
    <w:lvl w:ilvl="5" w:tplc="08090005">
      <w:start w:val="1"/>
      <w:numFmt w:val="bullet"/>
      <w:lvlText w:val=""/>
      <w:lvlJc w:val="left"/>
      <w:pPr>
        <w:ind w:left="4170" w:hanging="360"/>
      </w:pPr>
      <w:rPr>
        <w:rFonts w:ascii="Wingdings" w:hAnsi="Wingdings" w:hint="default"/>
      </w:rPr>
    </w:lvl>
    <w:lvl w:ilvl="6" w:tplc="08090001">
      <w:start w:val="1"/>
      <w:numFmt w:val="bullet"/>
      <w:lvlText w:val=""/>
      <w:lvlJc w:val="left"/>
      <w:pPr>
        <w:ind w:left="4890" w:hanging="360"/>
      </w:pPr>
      <w:rPr>
        <w:rFonts w:ascii="Symbol" w:hAnsi="Symbol" w:hint="default"/>
      </w:rPr>
    </w:lvl>
    <w:lvl w:ilvl="7" w:tplc="08090003">
      <w:start w:val="1"/>
      <w:numFmt w:val="bullet"/>
      <w:lvlText w:val="o"/>
      <w:lvlJc w:val="left"/>
      <w:pPr>
        <w:ind w:left="5610" w:hanging="360"/>
      </w:pPr>
      <w:rPr>
        <w:rFonts w:ascii="Courier New" w:hAnsi="Courier New" w:cs="Courier New" w:hint="default"/>
      </w:rPr>
    </w:lvl>
    <w:lvl w:ilvl="8" w:tplc="08090005">
      <w:start w:val="1"/>
      <w:numFmt w:val="bullet"/>
      <w:lvlText w:val=""/>
      <w:lvlJc w:val="left"/>
      <w:pPr>
        <w:ind w:left="6330" w:hanging="360"/>
      </w:pPr>
      <w:rPr>
        <w:rFonts w:ascii="Wingdings" w:hAnsi="Wingdings" w:hint="default"/>
      </w:rPr>
    </w:lvl>
  </w:abstractNum>
  <w:abstractNum w:abstractNumId="7">
    <w:nsid w:val="266C32DC"/>
    <w:multiLevelType w:val="hybridMultilevel"/>
    <w:tmpl w:val="B4B87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DE0D90"/>
    <w:multiLevelType w:val="hybridMultilevel"/>
    <w:tmpl w:val="4732A2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5A95839"/>
    <w:multiLevelType w:val="hybridMultilevel"/>
    <w:tmpl w:val="9BFA3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DA7D29"/>
    <w:multiLevelType w:val="hybridMultilevel"/>
    <w:tmpl w:val="CF8A9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4082BB7"/>
    <w:multiLevelType w:val="hybridMultilevel"/>
    <w:tmpl w:val="78B6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413E13"/>
    <w:multiLevelType w:val="hybridMultilevel"/>
    <w:tmpl w:val="AA12F8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92A1613"/>
    <w:multiLevelType w:val="multilevel"/>
    <w:tmpl w:val="35A093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4B4F5B05"/>
    <w:multiLevelType w:val="hybridMultilevel"/>
    <w:tmpl w:val="1C46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C50AEE"/>
    <w:multiLevelType w:val="hybridMultilevel"/>
    <w:tmpl w:val="D7A22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174A4A"/>
    <w:multiLevelType w:val="hybridMultilevel"/>
    <w:tmpl w:val="0782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517D35"/>
    <w:multiLevelType w:val="hybridMultilevel"/>
    <w:tmpl w:val="797E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BB410F"/>
    <w:multiLevelType w:val="hybridMultilevel"/>
    <w:tmpl w:val="19764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7C6D65"/>
    <w:multiLevelType w:val="hybridMultilevel"/>
    <w:tmpl w:val="2A32350E"/>
    <w:lvl w:ilvl="0" w:tplc="04090001">
      <w:start w:val="1"/>
      <w:numFmt w:val="bullet"/>
      <w:lvlText w:val=""/>
      <w:lvlJc w:val="left"/>
      <w:pPr>
        <w:ind w:left="640" w:hanging="360"/>
      </w:pPr>
      <w:rPr>
        <w:rFonts w:ascii="Symbol" w:hAnsi="Symbol"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0">
    <w:nsid w:val="5CE92CC9"/>
    <w:multiLevelType w:val="hybridMultilevel"/>
    <w:tmpl w:val="B2969F66"/>
    <w:lvl w:ilvl="0" w:tplc="08090001">
      <w:start w:val="1"/>
      <w:numFmt w:val="bullet"/>
      <w:lvlText w:val=""/>
      <w:lvlJc w:val="left"/>
      <w:pPr>
        <w:ind w:left="817" w:hanging="360"/>
      </w:pPr>
      <w:rPr>
        <w:rFonts w:ascii="Symbol" w:hAnsi="Symbol" w:hint="default"/>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abstractNum w:abstractNumId="21">
    <w:nsid w:val="613F0762"/>
    <w:multiLevelType w:val="hybridMultilevel"/>
    <w:tmpl w:val="CEC4C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92755B"/>
    <w:multiLevelType w:val="hybridMultilevel"/>
    <w:tmpl w:val="096E4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BC2B20"/>
    <w:multiLevelType w:val="hybridMultilevel"/>
    <w:tmpl w:val="712E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C84A76"/>
    <w:multiLevelType w:val="hybridMultilevel"/>
    <w:tmpl w:val="90904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FF23EE"/>
    <w:multiLevelType w:val="hybridMultilevel"/>
    <w:tmpl w:val="1F58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2060D9"/>
    <w:multiLevelType w:val="hybridMultilevel"/>
    <w:tmpl w:val="6A3A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2D4A65"/>
    <w:multiLevelType w:val="hybridMultilevel"/>
    <w:tmpl w:val="63CE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B6E0195"/>
    <w:multiLevelType w:val="hybridMultilevel"/>
    <w:tmpl w:val="C4C8A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2"/>
  </w:num>
  <w:num w:numId="4">
    <w:abstractNumId w:val="17"/>
  </w:num>
  <w:num w:numId="5">
    <w:abstractNumId w:val="16"/>
  </w:num>
  <w:num w:numId="6">
    <w:abstractNumId w:val="7"/>
  </w:num>
  <w:num w:numId="7">
    <w:abstractNumId w:val="19"/>
  </w:num>
  <w:num w:numId="8">
    <w:abstractNumId w:val="5"/>
  </w:num>
  <w:num w:numId="9">
    <w:abstractNumId w:val="1"/>
  </w:num>
  <w:num w:numId="10">
    <w:abstractNumId w:val="25"/>
  </w:num>
  <w:num w:numId="11">
    <w:abstractNumId w:val="3"/>
  </w:num>
  <w:num w:numId="12">
    <w:abstractNumId w:val="20"/>
  </w:num>
  <w:num w:numId="13">
    <w:abstractNumId w:val="13"/>
  </w:num>
  <w:num w:numId="14">
    <w:abstractNumId w:val="28"/>
  </w:num>
  <w:num w:numId="15">
    <w:abstractNumId w:val="11"/>
  </w:num>
  <w:num w:numId="16">
    <w:abstractNumId w:val="14"/>
  </w:num>
  <w:num w:numId="17">
    <w:abstractNumId w:val="27"/>
  </w:num>
  <w:num w:numId="18">
    <w:abstractNumId w:val="22"/>
  </w:num>
  <w:num w:numId="19">
    <w:abstractNumId w:val="18"/>
  </w:num>
  <w:num w:numId="20">
    <w:abstractNumId w:val="15"/>
  </w:num>
  <w:num w:numId="21">
    <w:abstractNumId w:val="2"/>
  </w:num>
  <w:num w:numId="22">
    <w:abstractNumId w:val="10"/>
  </w:num>
  <w:num w:numId="23">
    <w:abstractNumId w:val="6"/>
  </w:num>
  <w:num w:numId="24">
    <w:abstractNumId w:val="9"/>
  </w:num>
  <w:num w:numId="25">
    <w:abstractNumId w:val="23"/>
  </w:num>
  <w:num w:numId="26">
    <w:abstractNumId w:val="26"/>
  </w:num>
  <w:num w:numId="27">
    <w:abstractNumId w:val="4"/>
  </w:num>
  <w:num w:numId="28">
    <w:abstractNumId w:val="0"/>
  </w:num>
  <w:num w:numId="29">
    <w:abstractNumId w:val="2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attachedTemplate r:id="rId1"/>
  <w:defaultTabStop w:val="720"/>
  <w:characterSpacingControl w:val="doNotCompress"/>
  <w:hdrShapeDefaults>
    <o:shapedefaults v:ext="edit" spidmax="8194"/>
  </w:hdrShapeDefaults>
  <w:footnotePr>
    <w:footnote w:id="-1"/>
    <w:footnote w:id="0"/>
  </w:footnotePr>
  <w:endnotePr>
    <w:endnote w:id="-1"/>
    <w:endnote w:id="0"/>
  </w:endnotePr>
  <w:compat/>
  <w:rsids>
    <w:rsidRoot w:val="00DA6295"/>
    <w:rsid w:val="000055DC"/>
    <w:rsid w:val="000069BA"/>
    <w:rsid w:val="00007DB5"/>
    <w:rsid w:val="000107FB"/>
    <w:rsid w:val="00021C26"/>
    <w:rsid w:val="000342D9"/>
    <w:rsid w:val="00037C77"/>
    <w:rsid w:val="0004099C"/>
    <w:rsid w:val="000428F4"/>
    <w:rsid w:val="000538CD"/>
    <w:rsid w:val="00057CC2"/>
    <w:rsid w:val="00082E71"/>
    <w:rsid w:val="000830BA"/>
    <w:rsid w:val="000944F8"/>
    <w:rsid w:val="000A3EE7"/>
    <w:rsid w:val="000A7AD5"/>
    <w:rsid w:val="000B3965"/>
    <w:rsid w:val="000B3D45"/>
    <w:rsid w:val="000D5A59"/>
    <w:rsid w:val="000E4FC8"/>
    <w:rsid w:val="000F1B75"/>
    <w:rsid w:val="000F4EA7"/>
    <w:rsid w:val="000F6296"/>
    <w:rsid w:val="001003D1"/>
    <w:rsid w:val="001008AF"/>
    <w:rsid w:val="00105EA9"/>
    <w:rsid w:val="00106B61"/>
    <w:rsid w:val="00122B9A"/>
    <w:rsid w:val="0012490A"/>
    <w:rsid w:val="00127A34"/>
    <w:rsid w:val="00133FBB"/>
    <w:rsid w:val="001427B8"/>
    <w:rsid w:val="00154CD5"/>
    <w:rsid w:val="00160EF4"/>
    <w:rsid w:val="001814CB"/>
    <w:rsid w:val="00190135"/>
    <w:rsid w:val="001946BF"/>
    <w:rsid w:val="001B3275"/>
    <w:rsid w:val="001D54D3"/>
    <w:rsid w:val="001E43F7"/>
    <w:rsid w:val="00200408"/>
    <w:rsid w:val="0020433A"/>
    <w:rsid w:val="002045A1"/>
    <w:rsid w:val="00206287"/>
    <w:rsid w:val="0020754B"/>
    <w:rsid w:val="002138FB"/>
    <w:rsid w:val="00220E84"/>
    <w:rsid w:val="0022184B"/>
    <w:rsid w:val="00223D37"/>
    <w:rsid w:val="00223E30"/>
    <w:rsid w:val="00224C6E"/>
    <w:rsid w:val="0022729D"/>
    <w:rsid w:val="0023138A"/>
    <w:rsid w:val="00232DCA"/>
    <w:rsid w:val="00240B71"/>
    <w:rsid w:val="002439B3"/>
    <w:rsid w:val="00252B1F"/>
    <w:rsid w:val="00262DC7"/>
    <w:rsid w:val="0027191F"/>
    <w:rsid w:val="002762EF"/>
    <w:rsid w:val="002834B1"/>
    <w:rsid w:val="00286CE4"/>
    <w:rsid w:val="00290DE5"/>
    <w:rsid w:val="002A0C47"/>
    <w:rsid w:val="002B4B65"/>
    <w:rsid w:val="002C509E"/>
    <w:rsid w:val="002D278F"/>
    <w:rsid w:val="003032F0"/>
    <w:rsid w:val="00313D4C"/>
    <w:rsid w:val="00314DA8"/>
    <w:rsid w:val="00315F6E"/>
    <w:rsid w:val="00316764"/>
    <w:rsid w:val="003304EF"/>
    <w:rsid w:val="0034050A"/>
    <w:rsid w:val="003529F9"/>
    <w:rsid w:val="003743F2"/>
    <w:rsid w:val="00382156"/>
    <w:rsid w:val="00385C0D"/>
    <w:rsid w:val="00392AF5"/>
    <w:rsid w:val="003B2F8E"/>
    <w:rsid w:val="003B613B"/>
    <w:rsid w:val="003C7FE1"/>
    <w:rsid w:val="003E0670"/>
    <w:rsid w:val="003F0A21"/>
    <w:rsid w:val="00400F10"/>
    <w:rsid w:val="00401D6B"/>
    <w:rsid w:val="00402176"/>
    <w:rsid w:val="0040274C"/>
    <w:rsid w:val="0040317B"/>
    <w:rsid w:val="00415601"/>
    <w:rsid w:val="00416C43"/>
    <w:rsid w:val="00416CF2"/>
    <w:rsid w:val="00417E0B"/>
    <w:rsid w:val="00422799"/>
    <w:rsid w:val="00431217"/>
    <w:rsid w:val="00434430"/>
    <w:rsid w:val="00435A9E"/>
    <w:rsid w:val="00453AE7"/>
    <w:rsid w:val="00462AB9"/>
    <w:rsid w:val="00471928"/>
    <w:rsid w:val="0047237E"/>
    <w:rsid w:val="004732C3"/>
    <w:rsid w:val="004755C9"/>
    <w:rsid w:val="00475FC5"/>
    <w:rsid w:val="00482B03"/>
    <w:rsid w:val="0049091C"/>
    <w:rsid w:val="0049133E"/>
    <w:rsid w:val="00493A3C"/>
    <w:rsid w:val="004A6357"/>
    <w:rsid w:val="004A76CE"/>
    <w:rsid w:val="004C5A30"/>
    <w:rsid w:val="004C733C"/>
    <w:rsid w:val="004D1113"/>
    <w:rsid w:val="004F396A"/>
    <w:rsid w:val="00502D1A"/>
    <w:rsid w:val="00507558"/>
    <w:rsid w:val="0051487F"/>
    <w:rsid w:val="00516C07"/>
    <w:rsid w:val="005327A1"/>
    <w:rsid w:val="00534E74"/>
    <w:rsid w:val="00535D0A"/>
    <w:rsid w:val="00552849"/>
    <w:rsid w:val="005534D5"/>
    <w:rsid w:val="005539D2"/>
    <w:rsid w:val="005539F3"/>
    <w:rsid w:val="00554647"/>
    <w:rsid w:val="00556A30"/>
    <w:rsid w:val="00562705"/>
    <w:rsid w:val="00564288"/>
    <w:rsid w:val="00585C5F"/>
    <w:rsid w:val="005941CE"/>
    <w:rsid w:val="00597827"/>
    <w:rsid w:val="005A4C8A"/>
    <w:rsid w:val="005B0F18"/>
    <w:rsid w:val="005B3533"/>
    <w:rsid w:val="005B60C9"/>
    <w:rsid w:val="005B66C4"/>
    <w:rsid w:val="005C2A47"/>
    <w:rsid w:val="005C3D6D"/>
    <w:rsid w:val="005D243F"/>
    <w:rsid w:val="005D51B9"/>
    <w:rsid w:val="005E7D82"/>
    <w:rsid w:val="005F2859"/>
    <w:rsid w:val="005F5243"/>
    <w:rsid w:val="00615490"/>
    <w:rsid w:val="00617128"/>
    <w:rsid w:val="0062141A"/>
    <w:rsid w:val="00630D9E"/>
    <w:rsid w:val="00632F42"/>
    <w:rsid w:val="006449AC"/>
    <w:rsid w:val="006478B4"/>
    <w:rsid w:val="0065165E"/>
    <w:rsid w:val="00653FA7"/>
    <w:rsid w:val="00674C41"/>
    <w:rsid w:val="00674C5F"/>
    <w:rsid w:val="00681247"/>
    <w:rsid w:val="006945E5"/>
    <w:rsid w:val="006946B0"/>
    <w:rsid w:val="00695D67"/>
    <w:rsid w:val="006B1A85"/>
    <w:rsid w:val="006C1103"/>
    <w:rsid w:val="006C37A1"/>
    <w:rsid w:val="006D1E63"/>
    <w:rsid w:val="006D409E"/>
    <w:rsid w:val="006D4D6C"/>
    <w:rsid w:val="006D6C8F"/>
    <w:rsid w:val="006D72A1"/>
    <w:rsid w:val="006E2CCD"/>
    <w:rsid w:val="006F092F"/>
    <w:rsid w:val="006F2C1A"/>
    <w:rsid w:val="006F6280"/>
    <w:rsid w:val="006F6A2F"/>
    <w:rsid w:val="00700B00"/>
    <w:rsid w:val="007016E0"/>
    <w:rsid w:val="007049F5"/>
    <w:rsid w:val="00715B48"/>
    <w:rsid w:val="00720564"/>
    <w:rsid w:val="00726315"/>
    <w:rsid w:val="00735E32"/>
    <w:rsid w:val="00737255"/>
    <w:rsid w:val="00743F15"/>
    <w:rsid w:val="00743F1C"/>
    <w:rsid w:val="00745DA9"/>
    <w:rsid w:val="00754860"/>
    <w:rsid w:val="00755860"/>
    <w:rsid w:val="00757BF5"/>
    <w:rsid w:val="007922F5"/>
    <w:rsid w:val="00794940"/>
    <w:rsid w:val="007953C3"/>
    <w:rsid w:val="007A79EF"/>
    <w:rsid w:val="007B7F95"/>
    <w:rsid w:val="007C06F0"/>
    <w:rsid w:val="007C3B67"/>
    <w:rsid w:val="00800BCA"/>
    <w:rsid w:val="008115FF"/>
    <w:rsid w:val="00813B8B"/>
    <w:rsid w:val="0081517A"/>
    <w:rsid w:val="0081625B"/>
    <w:rsid w:val="0082766A"/>
    <w:rsid w:val="00837158"/>
    <w:rsid w:val="00843C08"/>
    <w:rsid w:val="00850074"/>
    <w:rsid w:val="0085173D"/>
    <w:rsid w:val="00867E26"/>
    <w:rsid w:val="00871904"/>
    <w:rsid w:val="00873952"/>
    <w:rsid w:val="00892EE7"/>
    <w:rsid w:val="008945A1"/>
    <w:rsid w:val="008B4116"/>
    <w:rsid w:val="008C73EC"/>
    <w:rsid w:val="008C7674"/>
    <w:rsid w:val="008D1874"/>
    <w:rsid w:val="008E113A"/>
    <w:rsid w:val="008E16F4"/>
    <w:rsid w:val="008E382E"/>
    <w:rsid w:val="008E5671"/>
    <w:rsid w:val="008F1468"/>
    <w:rsid w:val="008F7D01"/>
    <w:rsid w:val="00905A78"/>
    <w:rsid w:val="009109AB"/>
    <w:rsid w:val="00913DC3"/>
    <w:rsid w:val="009232F8"/>
    <w:rsid w:val="00924438"/>
    <w:rsid w:val="00925176"/>
    <w:rsid w:val="00926092"/>
    <w:rsid w:val="00931BF6"/>
    <w:rsid w:val="00934E38"/>
    <w:rsid w:val="00941BD5"/>
    <w:rsid w:val="009432E2"/>
    <w:rsid w:val="00951A83"/>
    <w:rsid w:val="00954545"/>
    <w:rsid w:val="00964BA5"/>
    <w:rsid w:val="009659DB"/>
    <w:rsid w:val="00965ADA"/>
    <w:rsid w:val="00965F52"/>
    <w:rsid w:val="009669C5"/>
    <w:rsid w:val="00972637"/>
    <w:rsid w:val="00975303"/>
    <w:rsid w:val="0098373D"/>
    <w:rsid w:val="00996F8B"/>
    <w:rsid w:val="009A22B5"/>
    <w:rsid w:val="009A7829"/>
    <w:rsid w:val="009C7736"/>
    <w:rsid w:val="009D0AD9"/>
    <w:rsid w:val="009D1B0F"/>
    <w:rsid w:val="009D58DA"/>
    <w:rsid w:val="009E1BCF"/>
    <w:rsid w:val="009F0927"/>
    <w:rsid w:val="009F41E8"/>
    <w:rsid w:val="00A013DF"/>
    <w:rsid w:val="00A06CDD"/>
    <w:rsid w:val="00A0751D"/>
    <w:rsid w:val="00A109BC"/>
    <w:rsid w:val="00A137D1"/>
    <w:rsid w:val="00A24FC7"/>
    <w:rsid w:val="00A25925"/>
    <w:rsid w:val="00A3650B"/>
    <w:rsid w:val="00A46BE3"/>
    <w:rsid w:val="00A50A61"/>
    <w:rsid w:val="00A62AB2"/>
    <w:rsid w:val="00A6655B"/>
    <w:rsid w:val="00A73509"/>
    <w:rsid w:val="00A863A6"/>
    <w:rsid w:val="00A949A8"/>
    <w:rsid w:val="00A95C20"/>
    <w:rsid w:val="00AB1B73"/>
    <w:rsid w:val="00AB2DBA"/>
    <w:rsid w:val="00AD2284"/>
    <w:rsid w:val="00AD2F26"/>
    <w:rsid w:val="00AD3A31"/>
    <w:rsid w:val="00AD7732"/>
    <w:rsid w:val="00AF54C0"/>
    <w:rsid w:val="00AF7BCA"/>
    <w:rsid w:val="00B020F4"/>
    <w:rsid w:val="00B03601"/>
    <w:rsid w:val="00B22906"/>
    <w:rsid w:val="00B329D7"/>
    <w:rsid w:val="00B34009"/>
    <w:rsid w:val="00B53873"/>
    <w:rsid w:val="00B538E3"/>
    <w:rsid w:val="00B5506F"/>
    <w:rsid w:val="00B62170"/>
    <w:rsid w:val="00B67B1B"/>
    <w:rsid w:val="00B947B9"/>
    <w:rsid w:val="00B964A3"/>
    <w:rsid w:val="00BC004C"/>
    <w:rsid w:val="00BD747A"/>
    <w:rsid w:val="00BE3977"/>
    <w:rsid w:val="00BF6521"/>
    <w:rsid w:val="00BF6641"/>
    <w:rsid w:val="00C15083"/>
    <w:rsid w:val="00C254FC"/>
    <w:rsid w:val="00C255B4"/>
    <w:rsid w:val="00C41E25"/>
    <w:rsid w:val="00C460E3"/>
    <w:rsid w:val="00C50477"/>
    <w:rsid w:val="00C5501B"/>
    <w:rsid w:val="00C65136"/>
    <w:rsid w:val="00C708F1"/>
    <w:rsid w:val="00C71462"/>
    <w:rsid w:val="00C75138"/>
    <w:rsid w:val="00C77DB9"/>
    <w:rsid w:val="00C84536"/>
    <w:rsid w:val="00C84BEB"/>
    <w:rsid w:val="00C922A6"/>
    <w:rsid w:val="00C93BBD"/>
    <w:rsid w:val="00C95510"/>
    <w:rsid w:val="00CB4A65"/>
    <w:rsid w:val="00CC04ED"/>
    <w:rsid w:val="00CD5962"/>
    <w:rsid w:val="00CE1953"/>
    <w:rsid w:val="00CE23E6"/>
    <w:rsid w:val="00CE33EB"/>
    <w:rsid w:val="00CE4502"/>
    <w:rsid w:val="00CE7248"/>
    <w:rsid w:val="00D00EB3"/>
    <w:rsid w:val="00D01C3C"/>
    <w:rsid w:val="00D10BEF"/>
    <w:rsid w:val="00D11090"/>
    <w:rsid w:val="00D1199C"/>
    <w:rsid w:val="00D208D8"/>
    <w:rsid w:val="00D244A3"/>
    <w:rsid w:val="00D24B88"/>
    <w:rsid w:val="00D308C8"/>
    <w:rsid w:val="00D37C2D"/>
    <w:rsid w:val="00D45105"/>
    <w:rsid w:val="00D5037B"/>
    <w:rsid w:val="00D51D4B"/>
    <w:rsid w:val="00D5445B"/>
    <w:rsid w:val="00D6176F"/>
    <w:rsid w:val="00D643F2"/>
    <w:rsid w:val="00D64C5C"/>
    <w:rsid w:val="00D80202"/>
    <w:rsid w:val="00D90D84"/>
    <w:rsid w:val="00D95DC1"/>
    <w:rsid w:val="00DA6295"/>
    <w:rsid w:val="00DC1CD2"/>
    <w:rsid w:val="00DC5ACD"/>
    <w:rsid w:val="00DD1DB8"/>
    <w:rsid w:val="00DD25C9"/>
    <w:rsid w:val="00DD5478"/>
    <w:rsid w:val="00DD7AF1"/>
    <w:rsid w:val="00DE14A1"/>
    <w:rsid w:val="00E0277E"/>
    <w:rsid w:val="00E07B70"/>
    <w:rsid w:val="00E36FF5"/>
    <w:rsid w:val="00E42C95"/>
    <w:rsid w:val="00E46BF4"/>
    <w:rsid w:val="00E56EE8"/>
    <w:rsid w:val="00E56F86"/>
    <w:rsid w:val="00E60F40"/>
    <w:rsid w:val="00E6393D"/>
    <w:rsid w:val="00E679D3"/>
    <w:rsid w:val="00E75F1D"/>
    <w:rsid w:val="00E77784"/>
    <w:rsid w:val="00E77BBB"/>
    <w:rsid w:val="00E85BF8"/>
    <w:rsid w:val="00E86224"/>
    <w:rsid w:val="00E90ECB"/>
    <w:rsid w:val="00E94261"/>
    <w:rsid w:val="00E94838"/>
    <w:rsid w:val="00EA28E9"/>
    <w:rsid w:val="00EB601C"/>
    <w:rsid w:val="00EC2EE0"/>
    <w:rsid w:val="00ED0BEC"/>
    <w:rsid w:val="00ED722A"/>
    <w:rsid w:val="00EE233A"/>
    <w:rsid w:val="00EE5F43"/>
    <w:rsid w:val="00EE786E"/>
    <w:rsid w:val="00EF0385"/>
    <w:rsid w:val="00EF06DC"/>
    <w:rsid w:val="00EF162E"/>
    <w:rsid w:val="00EF390E"/>
    <w:rsid w:val="00EF6D62"/>
    <w:rsid w:val="00F0682D"/>
    <w:rsid w:val="00F10092"/>
    <w:rsid w:val="00F176A1"/>
    <w:rsid w:val="00F26776"/>
    <w:rsid w:val="00F40941"/>
    <w:rsid w:val="00F41851"/>
    <w:rsid w:val="00F45D2F"/>
    <w:rsid w:val="00F50C6A"/>
    <w:rsid w:val="00F531D1"/>
    <w:rsid w:val="00F57437"/>
    <w:rsid w:val="00F6376C"/>
    <w:rsid w:val="00F63E3B"/>
    <w:rsid w:val="00F66B21"/>
    <w:rsid w:val="00F715D4"/>
    <w:rsid w:val="00F762E7"/>
    <w:rsid w:val="00F7681C"/>
    <w:rsid w:val="00FC6BAF"/>
    <w:rsid w:val="00FD6395"/>
    <w:rsid w:val="00FD656D"/>
    <w:rsid w:val="00FE1504"/>
    <w:rsid w:val="00FE60B9"/>
    <w:rsid w:val="00FF50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48"/>
  </w:style>
  <w:style w:type="paragraph" w:styleId="Heading1">
    <w:name w:val="heading 1"/>
    <w:basedOn w:val="Normal"/>
    <w:next w:val="Normal"/>
    <w:link w:val="Heading1Char"/>
    <w:uiPriority w:val="9"/>
    <w:qFormat/>
    <w:rsid w:val="008162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62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62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641"/>
  </w:style>
  <w:style w:type="paragraph" w:styleId="Footer">
    <w:name w:val="footer"/>
    <w:basedOn w:val="Normal"/>
    <w:link w:val="FooterChar"/>
    <w:uiPriority w:val="99"/>
    <w:unhideWhenUsed/>
    <w:rsid w:val="00BF6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641"/>
  </w:style>
  <w:style w:type="character" w:customStyle="1" w:styleId="Heading2Char">
    <w:name w:val="Heading 2 Char"/>
    <w:basedOn w:val="DefaultParagraphFont"/>
    <w:link w:val="Heading2"/>
    <w:uiPriority w:val="9"/>
    <w:rsid w:val="00DA62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629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137D1"/>
    <w:pPr>
      <w:ind w:left="720"/>
      <w:contextualSpacing/>
    </w:pPr>
  </w:style>
  <w:style w:type="character" w:styleId="Hyperlink">
    <w:name w:val="Hyperlink"/>
    <w:basedOn w:val="DefaultParagraphFont"/>
    <w:uiPriority w:val="99"/>
    <w:unhideWhenUsed/>
    <w:rsid w:val="00965F52"/>
    <w:rPr>
      <w:color w:val="0563C1" w:themeColor="hyperlink"/>
      <w:u w:val="single"/>
    </w:rPr>
  </w:style>
  <w:style w:type="character" w:customStyle="1" w:styleId="UnresolvedMention">
    <w:name w:val="Unresolved Mention"/>
    <w:basedOn w:val="DefaultParagraphFont"/>
    <w:uiPriority w:val="99"/>
    <w:semiHidden/>
    <w:unhideWhenUsed/>
    <w:rsid w:val="00965F52"/>
    <w:rPr>
      <w:color w:val="605E5C"/>
      <w:shd w:val="clear" w:color="auto" w:fill="E1DFDD"/>
    </w:rPr>
  </w:style>
  <w:style w:type="character" w:styleId="FollowedHyperlink">
    <w:name w:val="FollowedHyperlink"/>
    <w:basedOn w:val="DefaultParagraphFont"/>
    <w:uiPriority w:val="99"/>
    <w:semiHidden/>
    <w:unhideWhenUsed/>
    <w:rsid w:val="00674C5F"/>
    <w:rPr>
      <w:color w:val="954F72" w:themeColor="followedHyperlink"/>
      <w:u w:val="single"/>
    </w:rPr>
  </w:style>
  <w:style w:type="character" w:customStyle="1" w:styleId="Heading1Char">
    <w:name w:val="Heading 1 Char"/>
    <w:basedOn w:val="DefaultParagraphFont"/>
    <w:link w:val="Heading1"/>
    <w:uiPriority w:val="9"/>
    <w:rsid w:val="0081625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90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953C3"/>
    <w:pPr>
      <w:outlineLvl w:val="9"/>
    </w:pPr>
    <w:rPr>
      <w:lang w:val="en-US"/>
    </w:rPr>
  </w:style>
  <w:style w:type="paragraph" w:styleId="TOC1">
    <w:name w:val="toc 1"/>
    <w:basedOn w:val="Normal"/>
    <w:next w:val="Normal"/>
    <w:autoRedefine/>
    <w:uiPriority w:val="39"/>
    <w:unhideWhenUsed/>
    <w:rsid w:val="007953C3"/>
    <w:pPr>
      <w:spacing w:after="100"/>
    </w:pPr>
  </w:style>
  <w:style w:type="paragraph" w:styleId="TOC2">
    <w:name w:val="toc 2"/>
    <w:basedOn w:val="Normal"/>
    <w:next w:val="Normal"/>
    <w:autoRedefine/>
    <w:uiPriority w:val="39"/>
    <w:unhideWhenUsed/>
    <w:rsid w:val="007953C3"/>
    <w:pPr>
      <w:spacing w:after="100"/>
      <w:ind w:left="220"/>
    </w:pPr>
  </w:style>
  <w:style w:type="paragraph" w:styleId="TOC3">
    <w:name w:val="toc 3"/>
    <w:basedOn w:val="Normal"/>
    <w:next w:val="Normal"/>
    <w:autoRedefine/>
    <w:uiPriority w:val="39"/>
    <w:unhideWhenUsed/>
    <w:rsid w:val="0098373D"/>
    <w:pPr>
      <w:spacing w:after="100"/>
      <w:ind w:left="440"/>
    </w:pPr>
  </w:style>
  <w:style w:type="character" w:styleId="CommentReference">
    <w:name w:val="annotation reference"/>
    <w:basedOn w:val="DefaultParagraphFont"/>
    <w:uiPriority w:val="99"/>
    <w:semiHidden/>
    <w:unhideWhenUsed/>
    <w:rsid w:val="00934E38"/>
    <w:rPr>
      <w:sz w:val="16"/>
      <w:szCs w:val="16"/>
    </w:rPr>
  </w:style>
  <w:style w:type="paragraph" w:styleId="CommentText">
    <w:name w:val="annotation text"/>
    <w:basedOn w:val="Normal"/>
    <w:link w:val="CommentTextChar"/>
    <w:uiPriority w:val="99"/>
    <w:unhideWhenUsed/>
    <w:rsid w:val="00934E38"/>
    <w:pPr>
      <w:spacing w:line="240" w:lineRule="auto"/>
    </w:pPr>
    <w:rPr>
      <w:sz w:val="20"/>
      <w:szCs w:val="20"/>
    </w:rPr>
  </w:style>
  <w:style w:type="character" w:customStyle="1" w:styleId="CommentTextChar">
    <w:name w:val="Comment Text Char"/>
    <w:basedOn w:val="DefaultParagraphFont"/>
    <w:link w:val="CommentText"/>
    <w:uiPriority w:val="99"/>
    <w:rsid w:val="00934E38"/>
    <w:rPr>
      <w:sz w:val="20"/>
      <w:szCs w:val="20"/>
    </w:rPr>
  </w:style>
  <w:style w:type="paragraph" w:styleId="CommentSubject">
    <w:name w:val="annotation subject"/>
    <w:basedOn w:val="CommentText"/>
    <w:next w:val="CommentText"/>
    <w:link w:val="CommentSubjectChar"/>
    <w:uiPriority w:val="99"/>
    <w:semiHidden/>
    <w:unhideWhenUsed/>
    <w:rsid w:val="00934E38"/>
    <w:rPr>
      <w:b/>
      <w:bCs/>
    </w:rPr>
  </w:style>
  <w:style w:type="character" w:customStyle="1" w:styleId="CommentSubjectChar">
    <w:name w:val="Comment Subject Char"/>
    <w:basedOn w:val="CommentTextChar"/>
    <w:link w:val="CommentSubject"/>
    <w:uiPriority w:val="99"/>
    <w:semiHidden/>
    <w:rsid w:val="00934E38"/>
    <w:rPr>
      <w:b/>
      <w:bCs/>
      <w:sz w:val="20"/>
      <w:szCs w:val="20"/>
    </w:rPr>
  </w:style>
  <w:style w:type="paragraph" w:styleId="Revision">
    <w:name w:val="Revision"/>
    <w:hidden/>
    <w:uiPriority w:val="99"/>
    <w:semiHidden/>
    <w:rsid w:val="00F45D2F"/>
    <w:pPr>
      <w:spacing w:after="0" w:line="240" w:lineRule="auto"/>
    </w:pPr>
  </w:style>
  <w:style w:type="paragraph" w:styleId="BalloonText">
    <w:name w:val="Balloon Text"/>
    <w:basedOn w:val="Normal"/>
    <w:link w:val="BalloonTextChar"/>
    <w:uiPriority w:val="99"/>
    <w:semiHidden/>
    <w:unhideWhenUsed/>
    <w:rsid w:val="005C2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A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679256">
      <w:bodyDiv w:val="1"/>
      <w:marLeft w:val="0"/>
      <w:marRight w:val="0"/>
      <w:marTop w:val="0"/>
      <w:marBottom w:val="0"/>
      <w:divBdr>
        <w:top w:val="none" w:sz="0" w:space="0" w:color="auto"/>
        <w:left w:val="none" w:sz="0" w:space="0" w:color="auto"/>
        <w:bottom w:val="none" w:sz="0" w:space="0" w:color="auto"/>
        <w:right w:val="none" w:sz="0" w:space="0" w:color="auto"/>
      </w:divBdr>
    </w:div>
    <w:div w:id="541791950">
      <w:bodyDiv w:val="1"/>
      <w:marLeft w:val="0"/>
      <w:marRight w:val="0"/>
      <w:marTop w:val="0"/>
      <w:marBottom w:val="0"/>
      <w:divBdr>
        <w:top w:val="none" w:sz="0" w:space="0" w:color="auto"/>
        <w:left w:val="none" w:sz="0" w:space="0" w:color="auto"/>
        <w:bottom w:val="none" w:sz="0" w:space="0" w:color="auto"/>
        <w:right w:val="none" w:sz="0" w:space="0" w:color="auto"/>
      </w:divBdr>
    </w:div>
    <w:div w:id="107165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hps.org.uk/wp-content/uploads/2025/06/Programme-for-2025-2026.pdf" TargetMode="External"/><Relationship Id="rId18" Type="http://schemas.openxmlformats.org/officeDocument/2006/relationships/hyperlink" Target="https://hhps.org.uk/index.php/viewfinder/viewfinder-index/" TargetMode="External"/><Relationship Id="rId26" Type="http://schemas.openxmlformats.org/officeDocument/2006/relationships/hyperlink" Target="https://blog.hootsuite.com/social-media-image-sizes-guide/" TargetMode="External"/><Relationship Id="rId39" Type="http://schemas.openxmlformats.org/officeDocument/2006/relationships/hyperlink" Target="http://www.hhps.org.uk" TargetMode="External"/><Relationship Id="rId21" Type="http://schemas.openxmlformats.org/officeDocument/2006/relationships/hyperlink" Target="https://hhps.org.uk/wp-content/uploads/2021/03/Viewfinder-2021-03.pdf" TargetMode="External"/><Relationship Id="rId34" Type="http://schemas.openxmlformats.org/officeDocument/2006/relationships/image" Target="media/image4.png"/><Relationship Id="rId42" Type="http://schemas.openxmlformats.org/officeDocument/2006/relationships/image" Target="media/image7.png"/><Relationship Id="rId47" Type="http://schemas.openxmlformats.org/officeDocument/2006/relationships/image" Target="media/image10.png"/><Relationship Id="rId50" Type="http://schemas.openxmlformats.org/officeDocument/2006/relationships/image" Target="media/image12.emf"/><Relationship Id="rId55" Type="http://schemas.openxmlformats.org/officeDocument/2006/relationships/hyperlink" Target="http://help.corel.com/paintshop-pro/how-to/en/user-guide/paintshop-pro-2022.pdf" TargetMode="External"/><Relationship Id="rId63" Type="http://schemas.openxmlformats.org/officeDocument/2006/relationships/hyperlink" Target="mailto:rob.harley64@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hhpsofficial/"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hps.org.uk/about-us/enrol-2/" TargetMode="External"/><Relationship Id="rId24" Type="http://schemas.openxmlformats.org/officeDocument/2006/relationships/hyperlink" Target="https://hhps.org.uk/index.php/constitution/" TargetMode="External"/><Relationship Id="rId32" Type="http://schemas.openxmlformats.org/officeDocument/2006/relationships/hyperlink" Target="https://hhps.org.uk/wp-content/uploads/2021/10/Viewfinder-2021-10.pdf" TargetMode="External"/><Relationship Id="rId37" Type="http://schemas.openxmlformats.org/officeDocument/2006/relationships/hyperlink" Target="http://www.marrutt.com" TargetMode="External"/><Relationship Id="rId40" Type="http://schemas.openxmlformats.org/officeDocument/2006/relationships/image" Target="media/image6.jpeg"/><Relationship Id="rId45" Type="http://schemas.openxmlformats.org/officeDocument/2006/relationships/image" Target="cid:17b771e331f4c7f106c2" TargetMode="External"/><Relationship Id="rId53" Type="http://schemas.openxmlformats.org/officeDocument/2006/relationships/hyperlink" Target="https://help.adobe.com/archive/en/photoshop-elements/11/photoshop-elements_reference.pdf" TargetMode="External"/><Relationship Id="rId58" Type="http://schemas.openxmlformats.org/officeDocument/2006/relationships/hyperlink" Target="https://www.bbc.co.uk/bitesize/guides/zhh4382/revision/1"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Photo-Club-Hemel-108060777703671/" TargetMode="External"/><Relationship Id="rId23" Type="http://schemas.openxmlformats.org/officeDocument/2006/relationships/hyperlink" Target="https://hhps.org.uk/index.php/code-of-conduct/" TargetMode="External"/><Relationship Id="rId28" Type="http://schemas.openxmlformats.org/officeDocument/2006/relationships/hyperlink" Target="http://www.hhps.org.uk" TargetMode="External"/><Relationship Id="rId36" Type="http://schemas.openxmlformats.org/officeDocument/2006/relationships/hyperlink" Target="https://hhps.org.uk/wp-content/uploads/2019/05/Viewfinder-2016-12.pdf" TargetMode="External"/><Relationship Id="rId49" Type="http://schemas.openxmlformats.org/officeDocument/2006/relationships/image" Target="media/image11.emf"/><Relationship Id="rId57" Type="http://schemas.openxmlformats.org/officeDocument/2006/relationships/hyperlink" Target="https://www.bbc.co.uk/bitesize/guides/z3bqycw/revision/10" TargetMode="External"/><Relationship Id="rId61" Type="http://schemas.openxmlformats.org/officeDocument/2006/relationships/hyperlink" Target="https://www.cambridgeincolour.com/tutorials/camera-exposure.htm" TargetMode="External"/><Relationship Id="rId10" Type="http://schemas.openxmlformats.org/officeDocument/2006/relationships/hyperlink" Target="https://hhps.org.uk/wp-content/uploads/2023/09/Info-Trifold-no-lines-2023-09-02-1.pdf" TargetMode="External"/><Relationship Id="rId19" Type="http://schemas.openxmlformats.org/officeDocument/2006/relationships/hyperlink" Target="https://hhps.org.uk/wp-content/uploads/2020/04/Viewfinder-2020-04.pdf" TargetMode="External"/><Relationship Id="rId31" Type="http://schemas.openxmlformats.org/officeDocument/2006/relationships/hyperlink" Target="http://www.cotswoldmounts.co.uk" TargetMode="External"/><Relationship Id="rId44" Type="http://schemas.openxmlformats.org/officeDocument/2006/relationships/image" Target="media/image8.png"/><Relationship Id="rId52" Type="http://schemas.openxmlformats.org/officeDocument/2006/relationships/hyperlink" Target="https://support.microsoft.com/en-us/windows/zip-and-unzip-files-8d28fa72-f2f9-712f-67df-f80cf89fd4e5" TargetMode="External"/><Relationship Id="rId60" Type="http://schemas.openxmlformats.org/officeDocument/2006/relationships/hyperlink" Target="https://www.cambridgeincolour.co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hps.org.uk/" TargetMode="External"/><Relationship Id="rId14" Type="http://schemas.openxmlformats.org/officeDocument/2006/relationships/hyperlink" Target="https://hhps.org.uk/wp-content/uploads/2021/08/Viewfinder-Special-Edition-2021-3.pdf" TargetMode="External"/><Relationship Id="rId22" Type="http://schemas.openxmlformats.org/officeDocument/2006/relationships/hyperlink" Target="https://hhps.org.uk/wp-content/uploads/2020/02/Viewfinder-2020-02.pdf" TargetMode="External"/><Relationship Id="rId27" Type="http://schemas.openxmlformats.org/officeDocument/2006/relationships/image" Target="media/image2.jpeg"/><Relationship Id="rId30" Type="http://schemas.openxmlformats.org/officeDocument/2006/relationships/hyperlink" Target="http://www.SimLab.co.uk" TargetMode="External"/><Relationship Id="rId35" Type="http://schemas.openxmlformats.org/officeDocument/2006/relationships/image" Target="media/image5.png"/><Relationship Id="rId43" Type="http://schemas.openxmlformats.org/officeDocument/2006/relationships/image" Target="cid:17b771e331f50c8dffc1" TargetMode="External"/><Relationship Id="rId48" Type="http://schemas.openxmlformats.org/officeDocument/2006/relationships/hyperlink" Target="http://www.HHPS.org.uk" TargetMode="External"/><Relationship Id="rId56" Type="http://schemas.openxmlformats.org/officeDocument/2006/relationships/hyperlink" Target="https://www.bbc.co.uk/bitesize/subjects/zts3kqt" TargetMode="External"/><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hyperlink" Target="https://hhps.org.uk/index.php/about-us/where-to-find-us" TargetMode="External"/><Relationship Id="rId17" Type="http://schemas.openxmlformats.org/officeDocument/2006/relationships/hyperlink" Target="http://www.hhps.org.uk" TargetMode="External"/><Relationship Id="rId25" Type="http://schemas.openxmlformats.org/officeDocument/2006/relationships/hyperlink" Target="https://hhps.org.uk/index.php/privacy-statement/" TargetMode="External"/><Relationship Id="rId33" Type="http://schemas.openxmlformats.org/officeDocument/2006/relationships/hyperlink" Target="https://hhps.org.uk/wp-content/uploads/2019/05/Viewfinder-2018-03.pdf" TargetMode="External"/><Relationship Id="rId38" Type="http://schemas.openxmlformats.org/officeDocument/2006/relationships/hyperlink" Target="https://www.craftyarts.co.uk/logan-simplex-elite-750-1-mount-cutter-p11812/" TargetMode="External"/><Relationship Id="rId46" Type="http://schemas.openxmlformats.org/officeDocument/2006/relationships/image" Target="media/image9.png"/><Relationship Id="rId59" Type="http://schemas.openxmlformats.org/officeDocument/2006/relationships/hyperlink" Target="https://www.bbc.co.uk/bitesize/guides/zgwpnbk/revision/4" TargetMode="External"/><Relationship Id="rId67" Type="http://schemas.openxmlformats.org/officeDocument/2006/relationships/theme" Target="theme/theme1.xml"/><Relationship Id="rId20" Type="http://schemas.openxmlformats.org/officeDocument/2006/relationships/hyperlink" Target="https://hhps.org.uk/wp-content/uploads/2020/05/Viewfinder-2020-05.pdf" TargetMode="External"/><Relationship Id="rId41" Type="http://schemas.openxmlformats.org/officeDocument/2006/relationships/hyperlink" Target="https://www.howtogeek.com/726913/how-to-resize-or-reduce-photo-size-on-iphone-and-ipad/" TargetMode="External"/><Relationship Id="rId54" Type="http://schemas.openxmlformats.org/officeDocument/2006/relationships/hyperlink" Target="https://helpx.adobe.com/pdf/photoshop_reference.pdf" TargetMode="External"/><Relationship Id="rId62" Type="http://schemas.openxmlformats.org/officeDocument/2006/relationships/hyperlink" Target="http://www.thepagb.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ha\Documents\Custom%20Office%20Templates\RAH%20template%20-%20Non-outline%202019%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449FB-DB19-4D9E-B7DF-ED336DDD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RAH template - Non-outline 2019 v2.dotx</Template>
  <TotalTime>23</TotalTime>
  <Pages>22</Pages>
  <Words>7135</Words>
  <Characters>40671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Harley</dc:creator>
  <cp:lastModifiedBy>BurgessFamily</cp:lastModifiedBy>
  <cp:revision>6</cp:revision>
  <cp:lastPrinted>2025-07-05T15:41:00Z</cp:lastPrinted>
  <dcterms:created xsi:type="dcterms:W3CDTF">2025-07-05T15:19:00Z</dcterms:created>
  <dcterms:modified xsi:type="dcterms:W3CDTF">2025-07-05T15:41:00Z</dcterms:modified>
</cp:coreProperties>
</file>